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C2A02" w14:textId="5CFCD218" w:rsidR="00402668" w:rsidRDefault="00A90613" w:rsidP="000F760E">
      <w:pPr>
        <w:pStyle w:val="FSMDokumentberschrift"/>
        <w:spacing w:after="120"/>
        <w:rPr>
          <w:rFonts w:eastAsia="Arial"/>
        </w:rPr>
      </w:pPr>
      <w:r>
        <w:rPr>
          <w:rFonts w:eastAsia="Arial"/>
        </w:rPr>
        <w:t>Schulbesuch Skizze</w:t>
      </w:r>
    </w:p>
    <w:tbl>
      <w:tblPr>
        <w:tblW w:w="14599" w:type="dxa"/>
        <w:tblBorders>
          <w:insideH w:val="single" w:sz="2" w:space="0" w:color="666666" w:themeColor="background1"/>
          <w:insideV w:val="single" w:sz="2" w:space="0" w:color="666666" w:themeColor="background1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00" w:firstRow="0" w:lastRow="0" w:firstColumn="0" w:lastColumn="0" w:noHBand="0" w:noVBand="1"/>
      </w:tblPr>
      <w:tblGrid>
        <w:gridCol w:w="2268"/>
        <w:gridCol w:w="907"/>
        <w:gridCol w:w="7200"/>
        <w:gridCol w:w="2296"/>
        <w:gridCol w:w="1928"/>
      </w:tblGrid>
      <w:tr w:rsidR="00DE09C9" w14:paraId="00CB3179" w14:textId="77777777" w:rsidTr="00A36614">
        <w:trPr>
          <w:trHeight w:val="283"/>
          <w:tblHeader/>
        </w:trPr>
        <w:tc>
          <w:tcPr>
            <w:tcW w:w="2268" w:type="dxa"/>
            <w:tcBorders>
              <w:top w:val="nil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504452C3" w14:textId="70649613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asciiTheme="minorHAnsi" w:eastAsia="Arial" w:hAnsiTheme="minorHAnsi"/>
                <w:b/>
                <w:color w:val="49A4C1" w:themeColor="accent1"/>
                <w:sz w:val="18"/>
                <w:szCs w:val="18"/>
              </w:rPr>
              <w:t>Ablauf</w:t>
            </w:r>
          </w:p>
        </w:tc>
        <w:tc>
          <w:tcPr>
            <w:tcW w:w="907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6827D9FB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Dauer</w:t>
            </w:r>
          </w:p>
        </w:tc>
        <w:tc>
          <w:tcPr>
            <w:tcW w:w="7200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5BE2558A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Inhalt</w:t>
            </w:r>
          </w:p>
        </w:tc>
        <w:tc>
          <w:tcPr>
            <w:tcW w:w="2296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  <w:right w:val="single" w:sz="4" w:space="0" w:color="666666" w:themeColor="background1"/>
            </w:tcBorders>
            <w:shd w:val="clear" w:color="auto" w:fill="auto"/>
            <w:vAlign w:val="center"/>
          </w:tcPr>
          <w:p w14:paraId="14F8636E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Methode</w:t>
            </w:r>
          </w:p>
        </w:tc>
        <w:tc>
          <w:tcPr>
            <w:tcW w:w="1928" w:type="dxa"/>
            <w:tcBorders>
              <w:top w:val="nil"/>
              <w:left w:val="single" w:sz="4" w:space="0" w:color="666666" w:themeColor="background1"/>
              <w:bottom w:val="single" w:sz="2" w:space="0" w:color="666666" w:themeColor="background1"/>
            </w:tcBorders>
            <w:shd w:val="clear" w:color="auto" w:fill="auto"/>
            <w:vAlign w:val="center"/>
          </w:tcPr>
          <w:p w14:paraId="180B33B4" w14:textId="77777777" w:rsidR="00402668" w:rsidRPr="000F760E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b/>
                <w:color w:val="49A4C1" w:themeColor="accent1"/>
                <w:sz w:val="18"/>
                <w:szCs w:val="18"/>
              </w:rPr>
            </w:pPr>
            <w:r w:rsidRPr="000F760E">
              <w:rPr>
                <w:rFonts w:eastAsia="Arial"/>
                <w:b/>
                <w:color w:val="49A4C1" w:themeColor="accent1"/>
                <w:sz w:val="18"/>
                <w:szCs w:val="18"/>
              </w:rPr>
              <w:t>Material</w:t>
            </w:r>
          </w:p>
        </w:tc>
      </w:tr>
      <w:tr w:rsidR="00DE09C9" w14:paraId="54AC563C" w14:textId="77777777" w:rsidTr="00A36614">
        <w:trPr>
          <w:trHeight w:val="340"/>
        </w:trPr>
        <w:tc>
          <w:tcPr>
            <w:tcW w:w="2268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0E35A176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3A7FEFAE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591AB3F3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 w:rsidRPr="003F5F02">
              <w:rPr>
                <w:rFonts w:eastAsia="Arial"/>
              </w:rPr>
              <w:t>Ankommen</w:t>
            </w:r>
          </w:p>
        </w:tc>
        <w:tc>
          <w:tcPr>
            <w:tcW w:w="2296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7076493E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single" w:sz="2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04E4B2CF" w14:textId="77777777" w:rsidR="00402668" w:rsidRPr="003F5F02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</w:tr>
      <w:tr w:rsidR="005762DD" w14:paraId="0D0520A6" w14:textId="77777777" w:rsidTr="005762DD">
        <w:trPr>
          <w:trHeight w:val="4613"/>
        </w:trPr>
        <w:tc>
          <w:tcPr>
            <w:tcW w:w="2268" w:type="dxa"/>
            <w:tcBorders>
              <w:top w:val="single" w:sz="2" w:space="0" w:color="666666" w:themeColor="background1"/>
            </w:tcBorders>
          </w:tcPr>
          <w:p w14:paraId="71ED217D" w14:textId="77777777" w:rsidR="005762DD" w:rsidRPr="00402668" w:rsidRDefault="005762DD" w:rsidP="005762DD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Ankommen</w:t>
            </w:r>
          </w:p>
          <w:p w14:paraId="4E9B372C" w14:textId="39AA3C7C" w:rsidR="005762DD" w:rsidRPr="00402668" w:rsidRDefault="005762DD" w:rsidP="005762DD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single" w:sz="2" w:space="0" w:color="666666" w:themeColor="background1"/>
            </w:tcBorders>
            <w:vAlign w:val="center"/>
          </w:tcPr>
          <w:p w14:paraId="33A073DE" w14:textId="2946417E" w:rsidR="005762DD" w:rsidRDefault="001404C4" w:rsidP="00E5105B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5</w:t>
            </w:r>
            <w:r w:rsidR="005779D4">
              <w:rPr>
                <w:rFonts w:eastAsia="Arial"/>
              </w:rPr>
              <w:t xml:space="preserve"> min</w:t>
            </w:r>
          </w:p>
        </w:tc>
        <w:tc>
          <w:tcPr>
            <w:tcW w:w="7200" w:type="dxa"/>
            <w:tcBorders>
              <w:top w:val="single" w:sz="2" w:space="0" w:color="666666" w:themeColor="background1"/>
            </w:tcBorders>
          </w:tcPr>
          <w:p w14:paraId="6DEBC44A" w14:textId="1958862A" w:rsidR="004659D2" w:rsidRDefault="005762DD" w:rsidP="004659D2">
            <w:pPr>
              <w:pStyle w:val="FSMFLietextListe"/>
              <w:spacing w:before="0" w:after="0"/>
            </w:pPr>
            <w:r>
              <w:t xml:space="preserve">Ankommen: </w:t>
            </w:r>
            <w:r w:rsidR="005779D4">
              <w:t>Vorstellung</w:t>
            </w:r>
            <w:r>
              <w:t xml:space="preserve"> und Begrüßung</w:t>
            </w:r>
          </w:p>
          <w:p w14:paraId="5D5770CF" w14:textId="37B3363B" w:rsidR="005762DD" w:rsidRPr="005779D4" w:rsidRDefault="005779D4" w:rsidP="005779D4">
            <w:pPr>
              <w:pStyle w:val="FSMFLietextListe"/>
            </w:pPr>
            <w:r w:rsidRPr="005779D4">
              <w:t>Vorstellung Medienhaus</w:t>
            </w:r>
          </w:p>
          <w:p w14:paraId="7E8F9421" w14:textId="57782114" w:rsidR="005762DD" w:rsidRDefault="005779D4" w:rsidP="005762DD">
            <w:pPr>
              <w:pStyle w:val="FSMFlietext"/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Mögliche Austauschumfragen zu Beginn:</w:t>
            </w:r>
          </w:p>
          <w:p w14:paraId="4A832FC5" w14:textId="1F1E9FB5" w:rsidR="005779D4" w:rsidRDefault="005779D4" w:rsidP="005779D4">
            <w:pPr>
              <w:pStyle w:val="FSMFlietext"/>
              <w:numPr>
                <w:ilvl w:val="0"/>
                <w:numId w:val="21"/>
              </w:numPr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Seid ihr heute schon Fake News begegnet?</w:t>
            </w:r>
          </w:p>
          <w:p w14:paraId="0E4A1BBA" w14:textId="4F777861" w:rsidR="005779D4" w:rsidRDefault="005779D4" w:rsidP="005779D4">
            <w:pPr>
              <w:pStyle w:val="FSMFlietext"/>
              <w:numPr>
                <w:ilvl w:val="0"/>
                <w:numId w:val="21"/>
              </w:numPr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Welche Apps nutzt ihr am liebsten (Umfrage/</w:t>
            </w:r>
            <w:r w:rsidR="000424F1">
              <w:rPr>
                <w:rFonts w:eastAsia="Arial"/>
                <w:color w:val="49A3C3"/>
              </w:rPr>
              <w:t>Abstimmung per Handzeichen</w:t>
            </w:r>
            <w:r>
              <w:rPr>
                <w:rFonts w:eastAsia="Arial"/>
                <w:color w:val="49A3C3"/>
              </w:rPr>
              <w:t>)</w:t>
            </w:r>
          </w:p>
          <w:p w14:paraId="48B8496D" w14:textId="13CAD34E" w:rsidR="005779D4" w:rsidRDefault="005779D4" w:rsidP="005779D4">
            <w:pPr>
              <w:pStyle w:val="FSMFlietext"/>
              <w:numPr>
                <w:ilvl w:val="0"/>
                <w:numId w:val="21"/>
              </w:numPr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Wie viel Fake News gibt’s da eurer Einschätzung nach (Abstimmung wenig/mittel/viel)</w:t>
            </w:r>
          </w:p>
          <w:p w14:paraId="47B4F43E" w14:textId="48CDD4FE" w:rsidR="005779D4" w:rsidRPr="005779D4" w:rsidRDefault="005779D4" w:rsidP="005779D4">
            <w:pPr>
              <w:pStyle w:val="FSMFlietext"/>
              <w:numPr>
                <w:ilvl w:val="0"/>
                <w:numId w:val="21"/>
              </w:numPr>
              <w:spacing w:after="80" w:line="240" w:lineRule="auto"/>
              <w:jc w:val="left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Wer schätzt seine Skills sehr gut/gut/mittel/schlecht ein, Fake News zu erkennen</w:t>
            </w:r>
          </w:p>
          <w:p w14:paraId="6532BB82" w14:textId="182FC0FF" w:rsidR="005779D4" w:rsidRDefault="005779D4" w:rsidP="005779D4">
            <w:pPr>
              <w:pStyle w:val="FSMFlietext"/>
              <w:spacing w:after="80" w:line="240" w:lineRule="auto"/>
              <w:jc w:val="left"/>
            </w:pPr>
          </w:p>
          <w:p w14:paraId="2D89E02B" w14:textId="70E7A8BE" w:rsidR="005762DD" w:rsidRDefault="005762DD" w:rsidP="005762DD">
            <w:pPr>
              <w:pStyle w:val="FSMFlietext"/>
              <w:spacing w:after="80" w:line="240" w:lineRule="auto"/>
              <w:jc w:val="left"/>
            </w:pPr>
          </w:p>
        </w:tc>
        <w:tc>
          <w:tcPr>
            <w:tcW w:w="2296" w:type="dxa"/>
            <w:tcBorders>
              <w:top w:val="single" w:sz="2" w:space="0" w:color="666666" w:themeColor="background1"/>
            </w:tcBorders>
          </w:tcPr>
          <w:p w14:paraId="5264DFA8" w14:textId="25394CD2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Begrüßung &amp; </w:t>
            </w:r>
            <w:r w:rsidR="005779D4">
              <w:rPr>
                <w:rFonts w:eastAsia="Arial"/>
              </w:rPr>
              <w:t>Vorstellung</w:t>
            </w:r>
            <w:r>
              <w:rPr>
                <w:rFonts w:eastAsia="Arial"/>
              </w:rPr>
              <w:t xml:space="preserve"> </w:t>
            </w:r>
          </w:p>
          <w:p w14:paraId="1D69A744" w14:textId="4BA5B8B6" w:rsidR="005762DD" w:rsidRDefault="005779D4" w:rsidP="005762DD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  <w:color w:val="49A3C3"/>
              </w:rPr>
              <w:t>Umfrage/Abstimmung/Stimmungsbild</w:t>
            </w:r>
            <w:r w:rsidR="005762DD">
              <w:rPr>
                <w:rFonts w:eastAsia="Arial"/>
              </w:rPr>
              <w:t xml:space="preserve"> </w:t>
            </w:r>
          </w:p>
        </w:tc>
        <w:tc>
          <w:tcPr>
            <w:tcW w:w="1928" w:type="dxa"/>
            <w:tcBorders>
              <w:top w:val="single" w:sz="2" w:space="0" w:color="666666" w:themeColor="background1"/>
            </w:tcBorders>
          </w:tcPr>
          <w:p w14:paraId="6CEC50AE" w14:textId="41821ED1" w:rsidR="005762DD" w:rsidRDefault="005762DD" w:rsidP="005762DD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Folie: Begrüßung</w:t>
            </w:r>
          </w:p>
          <w:p w14:paraId="7942A6C7" w14:textId="2FABEB12" w:rsidR="005762DD" w:rsidRDefault="005762DD" w:rsidP="005762DD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</w:p>
        </w:tc>
      </w:tr>
      <w:tr w:rsidR="00402668" w14:paraId="553FD52C" w14:textId="77777777" w:rsidTr="00A36614">
        <w:tc>
          <w:tcPr>
            <w:tcW w:w="2268" w:type="dxa"/>
          </w:tcPr>
          <w:p w14:paraId="27810402" w14:textId="7FFB4472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 w:rsidRPr="00402668">
              <w:rPr>
                <w:rFonts w:asciiTheme="minorHAnsi" w:eastAsia="Arial" w:hAnsiTheme="minorHAnsi"/>
              </w:rPr>
              <w:t>Einstieg in das</w:t>
            </w:r>
            <w:r w:rsidR="00D317EA">
              <w:rPr>
                <w:rFonts w:asciiTheme="minorHAnsi" w:eastAsia="Arial" w:hAnsiTheme="minorHAnsi"/>
              </w:rPr>
              <w:br/>
            </w:r>
            <w:r w:rsidRPr="00402668">
              <w:rPr>
                <w:rFonts w:asciiTheme="minorHAnsi" w:eastAsia="Arial" w:hAnsiTheme="minorHAnsi"/>
              </w:rPr>
              <w:t>Thema</w:t>
            </w:r>
          </w:p>
          <w:p w14:paraId="1B837C99" w14:textId="77777777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000000"/>
              </w:rPr>
            </w:pPr>
          </w:p>
        </w:tc>
        <w:tc>
          <w:tcPr>
            <w:tcW w:w="907" w:type="dxa"/>
          </w:tcPr>
          <w:p w14:paraId="1E4FB215" w14:textId="1DF37B4F" w:rsidR="00402668" w:rsidRDefault="005779D4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>5</w:t>
            </w:r>
            <w:r w:rsidR="00402668">
              <w:rPr>
                <w:rFonts w:eastAsia="Arial"/>
              </w:rPr>
              <w:t xml:space="preserve"> Min.</w:t>
            </w:r>
          </w:p>
        </w:tc>
        <w:tc>
          <w:tcPr>
            <w:tcW w:w="7200" w:type="dxa"/>
          </w:tcPr>
          <w:p w14:paraId="6EF68197" w14:textId="60F5722A" w:rsidR="00DE09C9" w:rsidRPr="00A90613" w:rsidRDefault="005779D4" w:rsidP="00831B5A">
            <w:pPr>
              <w:pStyle w:val="FSMFLietextListe"/>
              <w:spacing w:after="80"/>
              <w:rPr>
                <w:color w:val="49A4C1" w:themeColor="accent1"/>
              </w:rPr>
            </w:pPr>
            <w:r w:rsidRPr="00A90613">
              <w:rPr>
                <w:color w:val="49A4C1" w:themeColor="accent1"/>
              </w:rPr>
              <w:t>Tagesaktuelles Beispiel</w:t>
            </w:r>
          </w:p>
          <w:p w14:paraId="6145527A" w14:textId="2C0C11F7" w:rsidR="00402668" w:rsidRPr="00D317EA" w:rsidRDefault="00402668" w:rsidP="00831B5A">
            <w:pPr>
              <w:pStyle w:val="FSMFLietextListe"/>
              <w:spacing w:after="80"/>
            </w:pPr>
            <w:r w:rsidRPr="00D317EA">
              <w:t xml:space="preserve">Mini-Auswertung/Zusammenfassung der Ergebnisse der Punkteabfrage </w:t>
            </w:r>
            <w:r w:rsidR="00D317EA">
              <w:br/>
            </w:r>
            <w:r w:rsidRPr="00D317EA">
              <w:t xml:space="preserve">als Hinführung zum Thema </w:t>
            </w:r>
          </w:p>
          <w:p w14:paraId="3B79FEAB" w14:textId="48B5B160" w:rsidR="00402668" w:rsidRDefault="00402668" w:rsidP="00831B5A">
            <w:pPr>
              <w:pStyle w:val="FSMFLietextListe"/>
              <w:spacing w:after="80"/>
            </w:pPr>
            <w:r w:rsidRPr="00D317EA">
              <w:t xml:space="preserve">Vorstellung des </w:t>
            </w:r>
            <w:r w:rsidR="00B55968">
              <w:t>Kurzinputs</w:t>
            </w:r>
            <w:r w:rsidRPr="00D317EA">
              <w:t>: Ablauf und Inhalte</w:t>
            </w:r>
          </w:p>
        </w:tc>
        <w:tc>
          <w:tcPr>
            <w:tcW w:w="2296" w:type="dxa"/>
          </w:tcPr>
          <w:p w14:paraId="522BB29F" w14:textId="69F2B62B" w:rsidR="00402668" w:rsidRPr="005779D4" w:rsidRDefault="005779D4" w:rsidP="00831B5A">
            <w:pPr>
              <w:pStyle w:val="FSMFlietext"/>
              <w:spacing w:after="80" w:line="240" w:lineRule="auto"/>
              <w:jc w:val="left"/>
              <w:rPr>
                <w:rFonts w:eastAsia="Arial"/>
                <w:color w:val="49A4C1" w:themeColor="accent1"/>
              </w:rPr>
            </w:pPr>
            <w:r w:rsidRPr="005779D4">
              <w:rPr>
                <w:rFonts w:eastAsia="Arial"/>
                <w:color w:val="49A4C1" w:themeColor="accent1"/>
              </w:rPr>
              <w:t>Bild</w:t>
            </w:r>
            <w:r>
              <w:rPr>
                <w:rFonts w:eastAsia="Arial"/>
                <w:color w:val="49A4C1" w:themeColor="accent1"/>
              </w:rPr>
              <w:t xml:space="preserve"> Blutbananen</w:t>
            </w:r>
          </w:p>
          <w:p w14:paraId="7170690E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</w:p>
          <w:p w14:paraId="6684D93D" w14:textId="77777777" w:rsidR="00E5105B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Moderation</w:t>
            </w:r>
            <w:r w:rsidR="00E5105B">
              <w:rPr>
                <w:rFonts w:eastAsia="Arial"/>
              </w:rPr>
              <w:br/>
            </w:r>
          </w:p>
          <w:p w14:paraId="5DADA726" w14:textId="77777777" w:rsid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Input </w:t>
            </w:r>
          </w:p>
          <w:p w14:paraId="13B26764" w14:textId="03468440" w:rsidR="005779D4" w:rsidRDefault="005779D4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</w:tcPr>
          <w:p w14:paraId="0DF0FFAA" w14:textId="790C2D27" w:rsidR="00402668" w:rsidRDefault="005779D4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Bild 1</w:t>
            </w:r>
          </w:p>
          <w:p w14:paraId="6DB85FCB" w14:textId="54D4FD66" w:rsidR="005779D4" w:rsidRDefault="005779D4" w:rsidP="00831B5A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Folie: Ablauf</w:t>
            </w:r>
          </w:p>
        </w:tc>
      </w:tr>
      <w:tr w:rsidR="00DE09C9" w14:paraId="1DF9DBC0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0CE1DE84" w14:textId="77777777" w:rsidR="00402668" w:rsidRP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50222626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91E627C" w14:textId="1D618D4D" w:rsidR="00402668" w:rsidRDefault="005779D4" w:rsidP="003B6526">
            <w:pPr>
              <w:pStyle w:val="FSMFlietext"/>
              <w:numPr>
                <w:ilvl w:val="0"/>
                <w:numId w:val="22"/>
              </w:numPr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Was sind Fake News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2DB5115B" w14:textId="77777777" w:rsidR="00402668" w:rsidRDefault="00402668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16678F87" w14:textId="5B86E05A" w:rsidR="00402668" w:rsidRDefault="001523DC" w:rsidP="003F5F02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proofErr w:type="gramStart"/>
            <w:r>
              <w:rPr>
                <w:rFonts w:eastAsia="Arial"/>
              </w:rPr>
              <w:t xml:space="preserve">Bild </w:t>
            </w:r>
            <w:r w:rsidR="000424F1">
              <w:rPr>
                <w:rFonts w:eastAsia="Arial"/>
              </w:rPr>
              <w:t xml:space="preserve"> (</w:t>
            </w:r>
            <w:proofErr w:type="gramEnd"/>
            <w:r w:rsidR="000424F1">
              <w:rPr>
                <w:rFonts w:eastAsia="Arial"/>
              </w:rPr>
              <w:t>Trump)</w:t>
            </w:r>
          </w:p>
        </w:tc>
      </w:tr>
      <w:tr w:rsidR="00B55968" w14:paraId="2D5782ED" w14:textId="77777777" w:rsidTr="00B55968">
        <w:trPr>
          <w:trHeight w:val="2608"/>
        </w:trPr>
        <w:tc>
          <w:tcPr>
            <w:tcW w:w="2268" w:type="dxa"/>
          </w:tcPr>
          <w:p w14:paraId="4B29B948" w14:textId="4B2A8461" w:rsidR="00B55968" w:rsidRDefault="001404C4" w:rsidP="00B55968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>
              <w:rPr>
                <w:rFonts w:asciiTheme="minorHAnsi" w:eastAsia="Arial" w:hAnsiTheme="minorHAnsi"/>
                <w:color w:val="49A3C3"/>
              </w:rPr>
              <w:t>Einführung</w:t>
            </w:r>
            <w:r w:rsidR="00B55968">
              <w:rPr>
                <w:rFonts w:asciiTheme="minorHAnsi" w:eastAsia="Arial" w:hAnsiTheme="minorHAnsi"/>
                <w:color w:val="49A3C3"/>
              </w:rPr>
              <w:br/>
            </w:r>
            <w:r w:rsidR="00B55968">
              <w:rPr>
                <w:rFonts w:asciiTheme="minorHAnsi" w:eastAsia="Arial" w:hAnsiTheme="minorHAnsi"/>
                <w:color w:val="49A3C3"/>
              </w:rPr>
              <w:br/>
            </w:r>
          </w:p>
          <w:p w14:paraId="298412AD" w14:textId="2CAE999A" w:rsidR="00B55968" w:rsidRPr="00402668" w:rsidRDefault="00B55968" w:rsidP="001404C4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</w:tcPr>
          <w:p w14:paraId="4ACD42C0" w14:textId="3B4C23F0" w:rsidR="00B55968" w:rsidRDefault="001404C4" w:rsidP="00B55968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 xml:space="preserve">10 </w:t>
            </w:r>
            <w:r w:rsidR="00B55968">
              <w:rPr>
                <w:rFonts w:eastAsia="Arial"/>
              </w:rPr>
              <w:t>Min.</w:t>
            </w:r>
          </w:p>
        </w:tc>
        <w:tc>
          <w:tcPr>
            <w:tcW w:w="7200" w:type="dxa"/>
          </w:tcPr>
          <w:p w14:paraId="642A236B" w14:textId="7027EB1A" w:rsidR="00B55968" w:rsidRPr="000F760E" w:rsidRDefault="000424F1" w:rsidP="00B55968">
            <w:pPr>
              <w:pStyle w:val="FSMFLietextListe"/>
              <w:spacing w:after="120"/>
              <w:rPr>
                <w:color w:val="49A4C1" w:themeColor="accent1"/>
              </w:rPr>
            </w:pPr>
            <w:r>
              <w:rPr>
                <w:color w:val="49A4C1" w:themeColor="accent1"/>
              </w:rPr>
              <w:t>Antworten sammeln</w:t>
            </w:r>
            <w:r w:rsidR="00B55968" w:rsidRPr="000F760E">
              <w:rPr>
                <w:color w:val="49A4C1" w:themeColor="accent1"/>
              </w:rPr>
              <w:t>:</w:t>
            </w:r>
            <w:r w:rsidR="00B55968" w:rsidRPr="000F760E">
              <w:rPr>
                <w:color w:val="49A4C1" w:themeColor="accent1"/>
              </w:rPr>
              <w:br/>
            </w:r>
            <w:r w:rsidRPr="000424F1">
              <w:rPr>
                <w:i/>
                <w:iCs/>
                <w:color w:val="49A4C1" w:themeColor="accent1"/>
              </w:rPr>
              <w:t>Was sind Fake News?</w:t>
            </w:r>
          </w:p>
          <w:p w14:paraId="3F9DBEBA" w14:textId="45BA8F11" w:rsidR="00B55968" w:rsidRPr="00DE2473" w:rsidRDefault="00A90613" w:rsidP="00B55968">
            <w:pPr>
              <w:pStyle w:val="FSMFLietextListe"/>
              <w:spacing w:after="120"/>
            </w:pPr>
            <w:r>
              <w:t>FN gab es schon immer</w:t>
            </w:r>
          </w:p>
          <w:p w14:paraId="21AAACE7" w14:textId="6A85DE50" w:rsidR="00B55968" w:rsidRPr="00A90613" w:rsidRDefault="00A90613" w:rsidP="00B55968">
            <w:pPr>
              <w:pStyle w:val="FSMFLietextListe"/>
              <w:spacing w:after="120"/>
              <w:rPr>
                <w:color w:val="49A4C1" w:themeColor="accent1"/>
              </w:rPr>
            </w:pPr>
            <w:r w:rsidRPr="00A90613">
              <w:rPr>
                <w:color w:val="49A4C1" w:themeColor="accent1"/>
              </w:rPr>
              <w:t xml:space="preserve">Frage an </w:t>
            </w:r>
            <w:proofErr w:type="spellStart"/>
            <w:r w:rsidRPr="00A90613">
              <w:rPr>
                <w:color w:val="49A4C1" w:themeColor="accent1"/>
              </w:rPr>
              <w:t>SuS</w:t>
            </w:r>
            <w:proofErr w:type="spellEnd"/>
            <w:r w:rsidRPr="00A90613">
              <w:rPr>
                <w:color w:val="49A4C1" w:themeColor="accent1"/>
              </w:rPr>
              <w:t>:</w:t>
            </w:r>
            <w:r w:rsidRPr="00A90613">
              <w:rPr>
                <w:color w:val="49A4C1" w:themeColor="accent1"/>
              </w:rPr>
              <w:br/>
            </w:r>
            <w:r w:rsidRPr="00A90613">
              <w:rPr>
                <w:i/>
                <w:iCs/>
                <w:color w:val="49A4C1" w:themeColor="accent1"/>
              </w:rPr>
              <w:t>Was ist Unterschied zu FN und harmlosem Gerücht?</w:t>
            </w:r>
          </w:p>
          <w:p w14:paraId="46425DCF" w14:textId="5FE41F5A" w:rsidR="00B55968" w:rsidRPr="00B55968" w:rsidRDefault="00A90613" w:rsidP="00B55968">
            <w:pPr>
              <w:pStyle w:val="FSMFLietextListe"/>
              <w:spacing w:after="120"/>
            </w:pPr>
            <w:r>
              <w:t>Video 1: Was sind Fake News?</w:t>
            </w:r>
          </w:p>
        </w:tc>
        <w:tc>
          <w:tcPr>
            <w:tcW w:w="2296" w:type="dxa"/>
          </w:tcPr>
          <w:p w14:paraId="6F458686" w14:textId="77777777" w:rsidR="00B55968" w:rsidRDefault="00B55968" w:rsidP="00B55968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Gespräch</w:t>
            </w:r>
            <w:r>
              <w:rPr>
                <w:rFonts w:eastAsia="Arial"/>
                <w:color w:val="49A3C3"/>
              </w:rPr>
              <w:br/>
            </w:r>
            <w:r>
              <w:rPr>
                <w:rFonts w:eastAsia="Arial"/>
                <w:color w:val="49A3C3"/>
              </w:rPr>
              <w:br/>
            </w:r>
          </w:p>
          <w:p w14:paraId="6315D5AC" w14:textId="50CADF87" w:rsidR="00A90613" w:rsidRPr="00A90613" w:rsidRDefault="00A90613" w:rsidP="00A90613">
            <w:pPr>
              <w:pStyle w:val="FSMFlietext"/>
              <w:spacing w:line="240" w:lineRule="auto"/>
              <w:rPr>
                <w:rFonts w:eastAsia="Arial"/>
                <w:color w:val="49A4C1" w:themeColor="accent1"/>
              </w:rPr>
            </w:pPr>
            <w:r w:rsidRPr="00A90613">
              <w:rPr>
                <w:rFonts w:eastAsia="Arial"/>
                <w:color w:val="49A4C1" w:themeColor="accent1"/>
              </w:rPr>
              <w:t>M-S-Gespräch</w:t>
            </w:r>
          </w:p>
          <w:p w14:paraId="22299777" w14:textId="7EB439AE" w:rsidR="00A90613" w:rsidRDefault="00B55968" w:rsidP="00A90613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 xml:space="preserve">Input </w:t>
            </w:r>
          </w:p>
          <w:p w14:paraId="3D200631" w14:textId="6156B017" w:rsidR="00B55968" w:rsidRDefault="00B55968" w:rsidP="00B55968">
            <w:pPr>
              <w:pStyle w:val="FSMFlietext"/>
              <w:spacing w:line="240" w:lineRule="auto"/>
              <w:rPr>
                <w:rFonts w:eastAsia="Arial"/>
              </w:rPr>
            </w:pPr>
          </w:p>
        </w:tc>
        <w:tc>
          <w:tcPr>
            <w:tcW w:w="1928" w:type="dxa"/>
          </w:tcPr>
          <w:p w14:paraId="6BD0D33D" w14:textId="77777777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br/>
            </w:r>
            <w:r>
              <w:rPr>
                <w:rFonts w:eastAsia="Arial"/>
              </w:rPr>
              <w:br/>
            </w:r>
          </w:p>
          <w:p w14:paraId="759EA898" w14:textId="1BFB375F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4</w:t>
            </w:r>
            <w:r w:rsidR="00A90613">
              <w:rPr>
                <w:rFonts w:eastAsia="Arial"/>
              </w:rPr>
              <w:t>-6</w:t>
            </w:r>
          </w:p>
          <w:p w14:paraId="1AB4FFE7" w14:textId="77777777" w:rsidR="00B55968" w:rsidRDefault="00B55968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3D84DE78" w14:textId="56B0867D" w:rsidR="00A90613" w:rsidRDefault="00A90613" w:rsidP="00B55968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Video 1</w:t>
            </w:r>
          </w:p>
        </w:tc>
      </w:tr>
      <w:tr w:rsidR="00DE09C9" w14:paraId="566E55AE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11469611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5BF7C717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B9DB10B" w14:textId="1B98850C" w:rsidR="00402668" w:rsidRDefault="00A90613" w:rsidP="003B6526">
            <w:pPr>
              <w:pStyle w:val="FSMFlietext"/>
              <w:numPr>
                <w:ilvl w:val="0"/>
                <w:numId w:val="22"/>
              </w:numPr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Was zeichnet Fake News aus?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7B9DDE37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7262E168" w14:textId="2704E846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8</w:t>
            </w:r>
          </w:p>
        </w:tc>
      </w:tr>
      <w:tr w:rsidR="00402668" w14:paraId="3D5445F5" w14:textId="77777777" w:rsidTr="00A16197">
        <w:trPr>
          <w:trHeight w:val="3685"/>
        </w:trPr>
        <w:tc>
          <w:tcPr>
            <w:tcW w:w="2268" w:type="dxa"/>
            <w:tcBorders>
              <w:bottom w:val="nil"/>
            </w:tcBorders>
          </w:tcPr>
          <w:p w14:paraId="40680CA2" w14:textId="6CE881EC" w:rsidR="005C0B67" w:rsidRDefault="005C0B6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br/>
            </w:r>
          </w:p>
          <w:p w14:paraId="1B61AE4A" w14:textId="0C744B4D" w:rsidR="005C0B67" w:rsidRDefault="005C0B6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>
              <w:rPr>
                <w:rFonts w:asciiTheme="minorHAnsi" w:eastAsia="Arial" w:hAnsiTheme="minorHAnsi"/>
                <w:color w:val="49A3C3"/>
              </w:rPr>
              <w:br/>
            </w:r>
          </w:p>
          <w:p w14:paraId="2229CAA7" w14:textId="77777777" w:rsidR="00A90613" w:rsidRDefault="00A90613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  <w:p w14:paraId="75E9D6E0" w14:textId="77777777" w:rsidR="00A90613" w:rsidRDefault="00A90613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  <w:p w14:paraId="4541DD10" w14:textId="77777777" w:rsidR="00A90613" w:rsidRDefault="00A90613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  <w:p w14:paraId="1736DCDA" w14:textId="77777777" w:rsidR="00A90613" w:rsidRDefault="00A90613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  <w:p w14:paraId="19C8DEDE" w14:textId="0ACA8AAE" w:rsidR="005C0B67" w:rsidRDefault="005C0B6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>
              <w:rPr>
                <w:rFonts w:asciiTheme="minorHAnsi" w:eastAsia="Arial" w:hAnsiTheme="minorHAnsi"/>
                <w:color w:val="49A3C3"/>
              </w:rPr>
              <w:t>Aktivierung</w:t>
            </w:r>
            <w:r>
              <w:rPr>
                <w:rFonts w:asciiTheme="minorHAnsi" w:eastAsia="Arial" w:hAnsiTheme="minorHAnsi"/>
                <w:color w:val="49A3C3"/>
              </w:rPr>
              <w:br/>
            </w:r>
          </w:p>
          <w:p w14:paraId="3E29C728" w14:textId="54D79128" w:rsidR="00402668" w:rsidRPr="00402668" w:rsidRDefault="00402668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14:paraId="63CA30EE" w14:textId="57C5A854" w:rsidR="00402668" w:rsidRPr="00DE2473" w:rsidRDefault="001404C4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  <w:r>
              <w:rPr>
                <w:rFonts w:eastAsia="Arial"/>
              </w:rPr>
              <w:t>10</w:t>
            </w:r>
            <w:r w:rsidR="00402668" w:rsidRPr="00DE2473">
              <w:rPr>
                <w:rFonts w:eastAsia="Arial"/>
              </w:rPr>
              <w:t xml:space="preserve"> Min.</w:t>
            </w:r>
          </w:p>
        </w:tc>
        <w:tc>
          <w:tcPr>
            <w:tcW w:w="7200" w:type="dxa"/>
            <w:tcBorders>
              <w:bottom w:val="nil"/>
            </w:tcBorders>
          </w:tcPr>
          <w:p w14:paraId="42C5DF1D" w14:textId="77777777" w:rsidR="00A90613" w:rsidRDefault="00A90613" w:rsidP="00A90613">
            <w:pPr>
              <w:pStyle w:val="FSMFLietextListe"/>
            </w:pPr>
            <w:r>
              <w:t>wahrer Sachverhalt in falschem Kontext (clever, denn wenn komplett erfunden würde es keiner glauben “bisschen was ist immer dran am Gerücht”)</w:t>
            </w:r>
          </w:p>
          <w:p w14:paraId="3C0D3586" w14:textId="77777777" w:rsidR="00A90613" w:rsidRDefault="00A90613" w:rsidP="00A90613">
            <w:pPr>
              <w:pStyle w:val="FSMFLietextListe"/>
            </w:pPr>
            <w:r>
              <w:t>gefühlte Wahrheit vs. Tatsachen (“Ampelregierung hat versagt”)</w:t>
            </w:r>
          </w:p>
          <w:p w14:paraId="61CB3549" w14:textId="77777777" w:rsidR="00A90613" w:rsidRDefault="00A90613" w:rsidP="00A90613">
            <w:pPr>
              <w:pStyle w:val="FSMFLietextListe"/>
            </w:pPr>
            <w:r>
              <w:t>fehlen oder falsche Zahlen &amp; Statistiken: immer die Quelle beachten! Kann man der vertrauen?</w:t>
            </w:r>
          </w:p>
          <w:p w14:paraId="4BC82908" w14:textId="4DE1CCD2" w:rsidR="00A90613" w:rsidRDefault="00A90613" w:rsidP="00A90613">
            <w:pPr>
              <w:pStyle w:val="FSMFLietextListe"/>
            </w:pPr>
            <w:r>
              <w:t>wenig Kontrolle! Fake News häufig in Klatschpresse sogenannte Boulevardpresse, reißerisch, bringen Geld, wenn im Umlauf schwer zu entkräften</w:t>
            </w:r>
          </w:p>
          <w:p w14:paraId="7226394F" w14:textId="77777777" w:rsidR="00A90613" w:rsidRDefault="005C0B67" w:rsidP="00831B5A">
            <w:pPr>
              <w:pStyle w:val="FSMFLietextListe"/>
              <w:spacing w:after="80"/>
              <w:rPr>
                <w:color w:val="49A4C1" w:themeColor="accent1"/>
              </w:rPr>
            </w:pPr>
            <w:r w:rsidRPr="005C0B67">
              <w:rPr>
                <w:color w:val="49A4C1" w:themeColor="accent1"/>
              </w:rPr>
              <w:t xml:space="preserve">Beispiel </w:t>
            </w:r>
            <w:r w:rsidR="00A90613">
              <w:rPr>
                <w:color w:val="49A4C1" w:themeColor="accent1"/>
              </w:rPr>
              <w:t>3</w:t>
            </w:r>
            <w:r w:rsidRPr="005C0B67">
              <w:rPr>
                <w:color w:val="49A4C1" w:themeColor="accent1"/>
              </w:rPr>
              <w:t xml:space="preserve"> </w:t>
            </w:r>
            <w:r w:rsidR="00A90613">
              <w:rPr>
                <w:color w:val="49A4C1" w:themeColor="accent1"/>
              </w:rPr>
              <w:t>Kronenzeitung und Burka</w:t>
            </w:r>
          </w:p>
          <w:p w14:paraId="09F395AB" w14:textId="73934F16" w:rsidR="005C0B67" w:rsidRPr="005C0B67" w:rsidRDefault="00A90613" w:rsidP="00831B5A">
            <w:pPr>
              <w:pStyle w:val="FSMFLietextListe"/>
              <w:spacing w:after="80"/>
              <w:rPr>
                <w:color w:val="49A4C1" w:themeColor="accent1"/>
              </w:rPr>
            </w:pPr>
            <w:r>
              <w:rPr>
                <w:color w:val="49A4C1" w:themeColor="accent1"/>
              </w:rPr>
              <w:t>Ergebnis: Fake News können gefährlich werden</w:t>
            </w:r>
            <w:r w:rsidR="005C0B67">
              <w:rPr>
                <w:color w:val="49A4C1" w:themeColor="accent1"/>
              </w:rPr>
              <w:br/>
            </w:r>
          </w:p>
          <w:p w14:paraId="56DBC9AC" w14:textId="158E77E9" w:rsidR="00A90613" w:rsidRPr="00DE2473" w:rsidRDefault="00A90613" w:rsidP="00A90613">
            <w:pPr>
              <w:pStyle w:val="FSMFLietextListe"/>
              <w:numPr>
                <w:ilvl w:val="0"/>
                <w:numId w:val="0"/>
              </w:numPr>
              <w:spacing w:after="80"/>
            </w:pPr>
          </w:p>
        </w:tc>
        <w:tc>
          <w:tcPr>
            <w:tcW w:w="2296" w:type="dxa"/>
            <w:tcBorders>
              <w:bottom w:val="nil"/>
            </w:tcBorders>
          </w:tcPr>
          <w:p w14:paraId="24C8256F" w14:textId="5BA3AD30" w:rsidR="00402668" w:rsidRPr="00DE2473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2D50D1AB" w14:textId="79024BF7" w:rsidR="00402668" w:rsidRPr="00DE2473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  <w:r w:rsidR="005C0B67">
              <w:rPr>
                <w:rFonts w:eastAsia="Arial"/>
              </w:rPr>
              <w:br/>
            </w:r>
          </w:p>
          <w:p w14:paraId="67ED8CB5" w14:textId="77777777" w:rsidR="005C0B67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  <w:color w:val="49A4C1" w:themeColor="accent1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  <w:r w:rsidR="005C0B67">
              <w:rPr>
                <w:rFonts w:eastAsia="Arial"/>
              </w:rPr>
              <w:br/>
            </w:r>
            <w:r w:rsidR="005C0B67" w:rsidRPr="005C0B67">
              <w:rPr>
                <w:rFonts w:eastAsia="Arial"/>
                <w:color w:val="49A4C1" w:themeColor="accent1"/>
              </w:rPr>
              <w:t>Gespräch</w:t>
            </w:r>
          </w:p>
          <w:p w14:paraId="587D1390" w14:textId="6AAC1D51" w:rsidR="00402668" w:rsidRPr="00DE2473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3E4AB113" w14:textId="06BE1970" w:rsidR="00402668" w:rsidRPr="00DE2473" w:rsidRDefault="005C0B67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  <w:r>
              <w:rPr>
                <w:rFonts w:eastAsia="Arial"/>
              </w:rPr>
              <w:br/>
            </w:r>
            <w:r w:rsidR="00402668" w:rsidRPr="005C0B67">
              <w:rPr>
                <w:rFonts w:eastAsia="Arial"/>
                <w:color w:val="49A4C1" w:themeColor="accent1"/>
              </w:rPr>
              <w:t>Gespräch</w:t>
            </w:r>
          </w:p>
          <w:p w14:paraId="72986611" w14:textId="77777777" w:rsidR="003359E9" w:rsidRDefault="00402668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  <w:p w14:paraId="06588384" w14:textId="1E2AE1B7" w:rsidR="00402668" w:rsidRPr="00DE2473" w:rsidRDefault="004D0435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>Input (</w:t>
            </w:r>
            <w:proofErr w:type="spellStart"/>
            <w:r w:rsidRPr="00DE2473">
              <w:rPr>
                <w:rFonts w:eastAsia="Arial"/>
              </w:rPr>
              <w:t>pptx</w:t>
            </w:r>
            <w:proofErr w:type="spellEnd"/>
            <w:r w:rsidRPr="00DE2473">
              <w:rPr>
                <w:rFonts w:eastAsia="Arial"/>
              </w:rPr>
              <w:t>)</w:t>
            </w:r>
          </w:p>
        </w:tc>
        <w:tc>
          <w:tcPr>
            <w:tcW w:w="1928" w:type="dxa"/>
            <w:tcBorders>
              <w:bottom w:val="nil"/>
            </w:tcBorders>
          </w:tcPr>
          <w:p w14:paraId="0CBA04AF" w14:textId="60D830CF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  <w:r w:rsidR="00A90613">
              <w:rPr>
                <w:rFonts w:eastAsia="Arial"/>
              </w:rPr>
              <w:t>7</w:t>
            </w:r>
          </w:p>
          <w:p w14:paraId="0E21544F" w14:textId="754DFC32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  <w:r w:rsidR="00E84A0C">
              <w:rPr>
                <w:rFonts w:eastAsia="Arial"/>
              </w:rPr>
              <w:br/>
            </w:r>
          </w:p>
          <w:p w14:paraId="761BCC5A" w14:textId="2ACA2974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  <w:r w:rsidR="00E84A0C">
              <w:rPr>
                <w:rFonts w:eastAsia="Arial"/>
              </w:rPr>
              <w:br/>
            </w:r>
          </w:p>
          <w:p w14:paraId="5918508B" w14:textId="008CA83B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</w:p>
          <w:p w14:paraId="0E115241" w14:textId="5E5FD7DA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  <w:r w:rsidR="00E84A0C">
              <w:rPr>
                <w:rFonts w:eastAsia="Arial"/>
              </w:rPr>
              <w:br/>
            </w:r>
          </w:p>
          <w:p w14:paraId="508DC8FE" w14:textId="416CF809" w:rsidR="00402668" w:rsidRPr="00DE2473" w:rsidRDefault="00402668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 w:rsidRPr="00DE2473">
              <w:rPr>
                <w:rFonts w:eastAsia="Arial"/>
              </w:rPr>
              <w:t xml:space="preserve">Folie </w:t>
            </w:r>
          </w:p>
          <w:p w14:paraId="562750D1" w14:textId="22F519DC" w:rsidR="00402668" w:rsidRPr="00DE2473" w:rsidRDefault="00A90613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Bild 3 (Kronen)</w:t>
            </w:r>
          </w:p>
        </w:tc>
      </w:tr>
      <w:tr w:rsidR="00A16197" w14:paraId="1684511A" w14:textId="77777777" w:rsidTr="00A16197">
        <w:trPr>
          <w:trHeight w:val="907"/>
        </w:trPr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6C713A34" w14:textId="77777777" w:rsidR="00A16197" w:rsidRPr="00402668" w:rsidRDefault="00A16197" w:rsidP="00831B5A">
            <w:pPr>
              <w:pStyle w:val="FSMFlietext"/>
              <w:spacing w:after="8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4ED2D274" w14:textId="77777777" w:rsidR="00A16197" w:rsidRDefault="00A16197" w:rsidP="00831B5A">
            <w:pPr>
              <w:pStyle w:val="FSMFlietext"/>
              <w:spacing w:after="80" w:line="240" w:lineRule="auto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14:paraId="08E085D5" w14:textId="77777777" w:rsidR="00A16197" w:rsidRDefault="00A16197" w:rsidP="00A16197">
            <w:pPr>
              <w:pStyle w:val="FSMFLietextListe"/>
              <w:numPr>
                <w:ilvl w:val="0"/>
                <w:numId w:val="0"/>
              </w:numPr>
              <w:spacing w:after="80"/>
              <w:ind w:left="205"/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14:paraId="287B001E" w14:textId="77777777" w:rsidR="00A16197" w:rsidRPr="00DE2473" w:rsidRDefault="00A16197" w:rsidP="005C0B67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</w:tcPr>
          <w:p w14:paraId="11C03A2B" w14:textId="77777777" w:rsidR="00A16197" w:rsidRPr="00DE2473" w:rsidRDefault="00A16197" w:rsidP="00E84A0C">
            <w:pPr>
              <w:pStyle w:val="FSMFlietext"/>
              <w:spacing w:after="80" w:line="240" w:lineRule="auto"/>
              <w:jc w:val="left"/>
              <w:rPr>
                <w:rFonts w:eastAsia="Arial"/>
              </w:rPr>
            </w:pPr>
          </w:p>
        </w:tc>
      </w:tr>
      <w:tr w:rsidR="00DE09C9" w14:paraId="39763365" w14:textId="77777777" w:rsidTr="00A16197">
        <w:trPr>
          <w:trHeight w:val="340"/>
        </w:trPr>
        <w:tc>
          <w:tcPr>
            <w:tcW w:w="2268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650C8E49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2DBB6EE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0A9A2202" w14:textId="537961E6" w:rsidR="00402668" w:rsidRDefault="00A16197" w:rsidP="003B6526">
            <w:pPr>
              <w:pStyle w:val="FSMFlietext"/>
              <w:numPr>
                <w:ilvl w:val="0"/>
                <w:numId w:val="22"/>
              </w:numPr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 xml:space="preserve">Desinformation </w:t>
            </w:r>
            <w:r w:rsidR="00A90613">
              <w:rPr>
                <w:rFonts w:eastAsia="Arial"/>
              </w:rPr>
              <w:t>begegnen: Wie arbeiten (seriöse) Medien</w:t>
            </w:r>
          </w:p>
        </w:tc>
        <w:tc>
          <w:tcPr>
            <w:tcW w:w="2296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56175FE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  <w:color w:val="49A3C3"/>
              </w:rPr>
            </w:pPr>
          </w:p>
        </w:tc>
        <w:tc>
          <w:tcPr>
            <w:tcW w:w="1928" w:type="dxa"/>
            <w:tcBorders>
              <w:top w:val="nil"/>
            </w:tcBorders>
            <w:shd w:val="clear" w:color="auto" w:fill="F2F2F2" w:themeFill="text2" w:themeFillShade="F2"/>
            <w:vAlign w:val="center"/>
          </w:tcPr>
          <w:p w14:paraId="59C6C4BC" w14:textId="42AD1B34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Folie 1</w:t>
            </w:r>
            <w:r w:rsidR="00065C85">
              <w:rPr>
                <w:rFonts w:eastAsia="Arial"/>
              </w:rPr>
              <w:t>6</w:t>
            </w:r>
          </w:p>
        </w:tc>
      </w:tr>
      <w:tr w:rsidR="00402668" w14:paraId="5D591C94" w14:textId="77777777" w:rsidTr="00065C85">
        <w:trPr>
          <w:trHeight w:val="3742"/>
        </w:trPr>
        <w:tc>
          <w:tcPr>
            <w:tcW w:w="2268" w:type="dxa"/>
            <w:tcBorders>
              <w:bottom w:val="single" w:sz="4" w:space="0" w:color="666666" w:themeColor="background1"/>
            </w:tcBorders>
          </w:tcPr>
          <w:p w14:paraId="58E0071B" w14:textId="1ED54B4E" w:rsidR="00A16197" w:rsidRPr="00402668" w:rsidRDefault="001404C4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color w:val="49A3C3"/>
              </w:rPr>
              <w:t>Erarbeitung</w:t>
            </w:r>
          </w:p>
          <w:p w14:paraId="6EBC6FFC" w14:textId="77777777" w:rsidR="004D0435" w:rsidRDefault="004D043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</w:p>
          <w:p w14:paraId="55075929" w14:textId="77777777" w:rsidR="004D0435" w:rsidRDefault="004D043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</w:p>
          <w:p w14:paraId="748342A3" w14:textId="77777777" w:rsidR="00402668" w:rsidRDefault="00402668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2308EF86" w14:textId="77777777" w:rsidR="001523DC" w:rsidRDefault="001523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3EFCC0E2" w14:textId="77777777" w:rsidR="001523DC" w:rsidRDefault="001523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3ABC70BF" w14:textId="77777777" w:rsidR="001523DC" w:rsidRDefault="001523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6CC09EB7" w14:textId="77777777" w:rsidR="001523DC" w:rsidRDefault="001523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6EF4C108" w14:textId="77777777" w:rsidR="001523DC" w:rsidRDefault="001523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5774965F" w14:textId="77777777" w:rsidR="001523DC" w:rsidRDefault="001523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705AB6C6" w14:textId="380B1A17" w:rsidR="001523DC" w:rsidRPr="00A16197" w:rsidRDefault="001523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  <w:r w:rsidRPr="001523DC">
              <w:rPr>
                <w:rFonts w:asciiTheme="minorHAnsi" w:eastAsia="Arial" w:hAnsiTheme="minorHAnsi"/>
                <w:color w:val="FF0000"/>
              </w:rPr>
              <w:t>PAUSE</w:t>
            </w:r>
          </w:p>
        </w:tc>
        <w:tc>
          <w:tcPr>
            <w:tcW w:w="907" w:type="dxa"/>
            <w:tcBorders>
              <w:bottom w:val="single" w:sz="4" w:space="0" w:color="666666" w:themeColor="background1"/>
            </w:tcBorders>
          </w:tcPr>
          <w:p w14:paraId="6322BB4B" w14:textId="626F5908" w:rsidR="00402668" w:rsidRDefault="00765F20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15 </w:t>
            </w:r>
            <w:r w:rsidR="00402668">
              <w:rPr>
                <w:rFonts w:eastAsia="Arial"/>
              </w:rPr>
              <w:t>Min.</w:t>
            </w:r>
          </w:p>
        </w:tc>
        <w:tc>
          <w:tcPr>
            <w:tcW w:w="7200" w:type="dxa"/>
            <w:tcBorders>
              <w:bottom w:val="single" w:sz="4" w:space="0" w:color="666666" w:themeColor="background1"/>
            </w:tcBorders>
          </w:tcPr>
          <w:p w14:paraId="7734BF98" w14:textId="7EF233E5" w:rsidR="00402668" w:rsidRDefault="00A16197" w:rsidP="000F760E">
            <w:pPr>
              <w:pStyle w:val="FSMFLietextListe"/>
              <w:spacing w:after="120"/>
            </w:pPr>
            <w:r>
              <w:t>Begriffsklärung</w:t>
            </w:r>
            <w:r w:rsidR="009362D0">
              <w:t xml:space="preserve">: </w:t>
            </w:r>
            <w:r w:rsidR="00765F20">
              <w:t>Desinformation</w:t>
            </w:r>
          </w:p>
          <w:p w14:paraId="3E592D4D" w14:textId="56EEC194" w:rsidR="00A16197" w:rsidRDefault="009362D0" w:rsidP="009362D0">
            <w:pPr>
              <w:pStyle w:val="FSMFLietextListe"/>
            </w:pPr>
            <w:r w:rsidRPr="009362D0">
              <w:rPr>
                <w:color w:val="49A4C1" w:themeColor="accent1"/>
              </w:rPr>
              <w:t xml:space="preserve">Frage an </w:t>
            </w:r>
            <w:proofErr w:type="spellStart"/>
            <w:r w:rsidRPr="009362D0">
              <w:rPr>
                <w:color w:val="49A4C1" w:themeColor="accent1"/>
              </w:rPr>
              <w:t>SuS</w:t>
            </w:r>
            <w:proofErr w:type="spellEnd"/>
            <w:r w:rsidRPr="009362D0">
              <w:rPr>
                <w:color w:val="49A4C1" w:themeColor="accent1"/>
              </w:rPr>
              <w:t xml:space="preserve">: </w:t>
            </w:r>
            <w:r w:rsidRPr="009362D0">
              <w:rPr>
                <w:i/>
                <w:iCs/>
                <w:color w:val="49A4C1" w:themeColor="accent1"/>
              </w:rPr>
              <w:t>Was bedeutet das für Medienhäuser? Wie sieht dieses ordentliche Arbeiten aus?</w:t>
            </w:r>
          </w:p>
          <w:p w14:paraId="3DA41370" w14:textId="75AE05BB" w:rsidR="00A16197" w:rsidRPr="00DE2473" w:rsidRDefault="009362D0" w:rsidP="000F760E">
            <w:pPr>
              <w:pStyle w:val="FSMFLietextListe"/>
              <w:spacing w:after="120"/>
            </w:pPr>
            <w:r>
              <w:t>Wahrheit und saubere Recherche (CNN)</w:t>
            </w:r>
          </w:p>
          <w:p w14:paraId="0193EFB3" w14:textId="3E3D9B4E" w:rsidR="004D0435" w:rsidRPr="00765F20" w:rsidRDefault="00402668" w:rsidP="00765F20">
            <w:pPr>
              <w:pStyle w:val="FSMFLietextListe"/>
              <w:rPr>
                <w:color w:val="49A4C1" w:themeColor="accent1"/>
              </w:rPr>
            </w:pPr>
            <w:r w:rsidRPr="000F760E">
              <w:rPr>
                <w:color w:val="49A4C1" w:themeColor="accent1"/>
              </w:rPr>
              <w:t>Aktivierungsfrage:</w:t>
            </w:r>
            <w:r w:rsidR="00DE2473" w:rsidRPr="000F760E">
              <w:rPr>
                <w:color w:val="49A4C1" w:themeColor="accent1"/>
              </w:rPr>
              <w:br/>
            </w:r>
            <w:r w:rsidR="00B779F7" w:rsidRPr="00B779F7">
              <w:rPr>
                <w:color w:val="49A4C1" w:themeColor="accent1"/>
              </w:rPr>
              <w:t>"Hamas-Kämpfer schossen in Gaza, Palästina, einen israelischen Kampfhubschrauber ab".</w:t>
            </w:r>
            <w:r w:rsidR="00B779F7">
              <w:rPr>
                <w:color w:val="49A4C1" w:themeColor="accent1"/>
              </w:rPr>
              <w:t xml:space="preserve"> Glaubwürdig?</w:t>
            </w:r>
          </w:p>
          <w:p w14:paraId="6FC38D1D" w14:textId="2E4498BF" w:rsidR="00B779F7" w:rsidRPr="00765F20" w:rsidRDefault="00B779F7" w:rsidP="00765F20">
            <w:pPr>
              <w:pStyle w:val="FSMFLietextListe"/>
              <w:spacing w:after="120"/>
              <w:rPr>
                <w:lang w:val="en-GB"/>
              </w:rPr>
            </w:pPr>
            <w:r>
              <w:t xml:space="preserve">Foto Hamas 1 und </w:t>
            </w:r>
            <w:proofErr w:type="gramStart"/>
            <w:r>
              <w:t>2  (</w:t>
            </w:r>
            <w:proofErr w:type="gramEnd"/>
            <w:r>
              <w:t>Hamas in Israel)</w:t>
            </w:r>
          </w:p>
          <w:p w14:paraId="07073057" w14:textId="6FBCC7CA" w:rsidR="00765F20" w:rsidRDefault="00B779F7" w:rsidP="00765F20">
            <w:pPr>
              <w:pStyle w:val="FSMFLietextListe"/>
              <w:spacing w:after="120"/>
              <w:rPr>
                <w:lang w:val="en-GB"/>
              </w:rPr>
            </w:pPr>
            <w:proofErr w:type="spellStart"/>
            <w:r>
              <w:rPr>
                <w:lang w:val="en-GB"/>
              </w:rPr>
              <w:t>Begriffskl</w:t>
            </w:r>
            <w:r w:rsidR="00765F20">
              <w:rPr>
                <w:lang w:val="en-GB"/>
              </w:rPr>
              <w:t>ä</w:t>
            </w:r>
            <w:r>
              <w:rPr>
                <w:lang w:val="en-GB"/>
              </w:rPr>
              <w:t>rung</w:t>
            </w:r>
            <w:proofErr w:type="spellEnd"/>
            <w:r>
              <w:rPr>
                <w:lang w:val="en-GB"/>
              </w:rPr>
              <w:t xml:space="preserve">: </w:t>
            </w:r>
            <w:proofErr w:type="spellStart"/>
            <w:r>
              <w:rPr>
                <w:lang w:val="en-GB"/>
              </w:rPr>
              <w:t>verifizieren</w:t>
            </w:r>
            <w:proofErr w:type="spellEnd"/>
          </w:p>
          <w:p w14:paraId="13F17FEC" w14:textId="77777777" w:rsidR="00765F20" w:rsidRDefault="00765F20" w:rsidP="00765F20">
            <w:pPr>
              <w:pStyle w:val="FSMFLietextListe"/>
              <w:numPr>
                <w:ilvl w:val="0"/>
                <w:numId w:val="0"/>
              </w:numPr>
              <w:spacing w:after="120"/>
              <w:ind w:left="720"/>
              <w:rPr>
                <w:lang w:val="en-GB"/>
              </w:rPr>
            </w:pPr>
          </w:p>
          <w:p w14:paraId="7FC8511F" w14:textId="04921D03" w:rsidR="0083380A" w:rsidRPr="0083380A" w:rsidRDefault="00765F20" w:rsidP="0083380A">
            <w:pPr>
              <w:pStyle w:val="FSMFLietextListe"/>
              <w:spacing w:after="120"/>
              <w:rPr>
                <w:lang w:val="en-GB"/>
              </w:rPr>
            </w:pPr>
            <w:proofErr w:type="spellStart"/>
            <w:r>
              <w:rPr>
                <w:lang w:val="en-GB"/>
              </w:rPr>
              <w:t>Beispiel</w:t>
            </w:r>
            <w:proofErr w:type="spellEnd"/>
            <w:r>
              <w:rPr>
                <w:lang w:val="en-GB"/>
              </w:rPr>
              <w:t>: Messer-</w:t>
            </w:r>
            <w:proofErr w:type="spellStart"/>
            <w:r>
              <w:rPr>
                <w:lang w:val="en-GB"/>
              </w:rPr>
              <w:t>Attacke</w:t>
            </w:r>
            <w:proofErr w:type="spellEnd"/>
            <w:r>
              <w:rPr>
                <w:lang w:val="en-GB"/>
              </w:rPr>
              <w:t xml:space="preserve"> Barbarossa-Platz</w:t>
            </w:r>
          </w:p>
          <w:p w14:paraId="77093595" w14:textId="7166FAE9" w:rsidR="00765F20" w:rsidRPr="00765F20" w:rsidRDefault="00765F20" w:rsidP="00765F20">
            <w:pPr>
              <w:pStyle w:val="FSMFLietextListe"/>
              <w:spacing w:after="120"/>
              <w:rPr>
                <w:lang w:val="en-GB"/>
              </w:rPr>
            </w:pPr>
            <w:proofErr w:type="spellStart"/>
            <w:r>
              <w:rPr>
                <w:lang w:val="en-GB"/>
              </w:rPr>
              <w:t>Begriffsklärung</w:t>
            </w:r>
            <w:proofErr w:type="spellEnd"/>
            <w:r>
              <w:rPr>
                <w:lang w:val="en-GB"/>
              </w:rPr>
              <w:t xml:space="preserve"> Boulevard + “</w:t>
            </w:r>
            <w:proofErr w:type="spellStart"/>
            <w:r>
              <w:rPr>
                <w:lang w:val="en-GB"/>
              </w:rPr>
              <w:t>seriöse</w:t>
            </w:r>
            <w:proofErr w:type="spellEnd"/>
            <w:r>
              <w:rPr>
                <w:lang w:val="en-GB"/>
              </w:rPr>
              <w:t xml:space="preserve">” </w:t>
            </w:r>
            <w:proofErr w:type="spellStart"/>
            <w:r>
              <w:rPr>
                <w:lang w:val="en-GB"/>
              </w:rPr>
              <w:t>Medien</w:t>
            </w:r>
            <w:proofErr w:type="spellEnd"/>
          </w:p>
          <w:p w14:paraId="03651F17" w14:textId="77777777" w:rsidR="0083380A" w:rsidRPr="0083380A" w:rsidRDefault="0083380A" w:rsidP="000F760E">
            <w:pPr>
              <w:pStyle w:val="FSMFLietextListe"/>
              <w:spacing w:after="120"/>
              <w:rPr>
                <w:lang w:val="en-GB"/>
              </w:rPr>
            </w:pPr>
            <w:proofErr w:type="spellStart"/>
            <w:r>
              <w:rPr>
                <w:color w:val="49A4C1" w:themeColor="accent1"/>
                <w:lang w:val="en-GB"/>
              </w:rPr>
              <w:t>Kurzvideo-Ausschnitt</w:t>
            </w:r>
            <w:proofErr w:type="spellEnd"/>
            <w:r>
              <w:rPr>
                <w:color w:val="49A4C1" w:themeColor="accent1"/>
                <w:lang w:val="en-GB"/>
              </w:rPr>
              <w:t xml:space="preserve"> </w:t>
            </w:r>
            <w:proofErr w:type="spellStart"/>
            <w:r>
              <w:rPr>
                <w:color w:val="49A4C1" w:themeColor="accent1"/>
                <w:lang w:val="en-GB"/>
              </w:rPr>
              <w:t>aus</w:t>
            </w:r>
            <w:proofErr w:type="spellEnd"/>
            <w:r>
              <w:rPr>
                <w:color w:val="49A4C1" w:themeColor="accent1"/>
                <w:lang w:val="en-GB"/>
              </w:rPr>
              <w:t xml:space="preserve">: </w:t>
            </w:r>
            <w:proofErr w:type="spellStart"/>
            <w:r>
              <w:rPr>
                <w:color w:val="49A4C1" w:themeColor="accent1"/>
                <w:lang w:val="en-GB"/>
              </w:rPr>
              <w:t>Persönlichkeitsrecht</w:t>
            </w:r>
            <w:proofErr w:type="spellEnd"/>
            <w:r>
              <w:rPr>
                <w:color w:val="49A4C1" w:themeColor="accent1"/>
                <w:lang w:val="en-GB"/>
              </w:rPr>
              <w:t xml:space="preserve">, </w:t>
            </w:r>
            <w:proofErr w:type="spellStart"/>
            <w:r>
              <w:rPr>
                <w:color w:val="49A4C1" w:themeColor="accent1"/>
                <w:lang w:val="en-GB"/>
              </w:rPr>
              <w:t>Täter</w:t>
            </w:r>
            <w:proofErr w:type="spellEnd"/>
            <w:r>
              <w:rPr>
                <w:color w:val="49A4C1" w:themeColor="accent1"/>
                <w:lang w:val="en-GB"/>
              </w:rPr>
              <w:t xml:space="preserve">, </w:t>
            </w:r>
            <w:proofErr w:type="spellStart"/>
            <w:r>
              <w:rPr>
                <w:color w:val="49A4C1" w:themeColor="accent1"/>
                <w:lang w:val="en-GB"/>
              </w:rPr>
              <w:t>Kanke</w:t>
            </w:r>
            <w:proofErr w:type="spellEnd"/>
            <w:r>
              <w:rPr>
                <w:color w:val="49A4C1" w:themeColor="accent1"/>
                <w:lang w:val="en-GB"/>
              </w:rPr>
              <w:t xml:space="preserve">, </w:t>
            </w:r>
            <w:proofErr w:type="spellStart"/>
            <w:r>
              <w:rPr>
                <w:color w:val="49A4C1" w:themeColor="accent1"/>
                <w:lang w:val="en-GB"/>
              </w:rPr>
              <w:t>Opfer</w:t>
            </w:r>
            <w:proofErr w:type="spellEnd"/>
          </w:p>
          <w:p w14:paraId="5E8D1FAE" w14:textId="77777777" w:rsidR="00A16197" w:rsidRPr="0083380A" w:rsidRDefault="0083380A" w:rsidP="000F760E">
            <w:pPr>
              <w:pStyle w:val="FSMFLietextListe"/>
              <w:spacing w:after="120"/>
              <w:rPr>
                <w:lang w:val="en-GB"/>
              </w:rPr>
            </w:pPr>
            <w:proofErr w:type="spellStart"/>
            <w:r>
              <w:rPr>
                <w:color w:val="49A4C1" w:themeColor="accent1"/>
                <w:lang w:val="en-GB"/>
              </w:rPr>
              <w:t>Titelseite</w:t>
            </w:r>
            <w:proofErr w:type="spellEnd"/>
            <w:r>
              <w:rPr>
                <w:color w:val="49A4C1" w:themeColor="accent1"/>
                <w:lang w:val="en-GB"/>
              </w:rPr>
              <w:t xml:space="preserve"> Bild-Zeitung</w:t>
            </w:r>
          </w:p>
          <w:p w14:paraId="69608EC5" w14:textId="77777777" w:rsidR="0083380A" w:rsidRDefault="0083380A" w:rsidP="0083380A">
            <w:pPr>
              <w:pStyle w:val="FSMFLietextListe"/>
              <w:numPr>
                <w:ilvl w:val="0"/>
                <w:numId w:val="0"/>
              </w:numPr>
              <w:spacing w:after="120"/>
              <w:ind w:left="720"/>
              <w:rPr>
                <w:color w:val="49A4C1" w:themeColor="accent1"/>
                <w:lang w:val="en-GB"/>
              </w:rPr>
            </w:pPr>
            <w:proofErr w:type="spellStart"/>
            <w:r>
              <w:rPr>
                <w:color w:val="49A4C1" w:themeColor="accent1"/>
                <w:lang w:val="en-GB"/>
              </w:rPr>
              <w:t>Sammeln</w:t>
            </w:r>
            <w:proofErr w:type="spellEnd"/>
            <w:r>
              <w:rPr>
                <w:color w:val="49A4C1" w:themeColor="accent1"/>
                <w:lang w:val="en-GB"/>
              </w:rPr>
              <w:t xml:space="preserve"> </w:t>
            </w:r>
            <w:proofErr w:type="spellStart"/>
            <w:r>
              <w:rPr>
                <w:color w:val="49A4C1" w:themeColor="accent1"/>
                <w:lang w:val="en-GB"/>
              </w:rPr>
              <w:t>mit</w:t>
            </w:r>
            <w:proofErr w:type="spellEnd"/>
            <w:r>
              <w:rPr>
                <w:color w:val="49A4C1" w:themeColor="accent1"/>
                <w:lang w:val="en-GB"/>
              </w:rPr>
              <w:t xml:space="preserve"> </w:t>
            </w:r>
            <w:proofErr w:type="spellStart"/>
            <w:r>
              <w:rPr>
                <w:color w:val="49A4C1" w:themeColor="accent1"/>
                <w:lang w:val="en-GB"/>
              </w:rPr>
              <w:t>Sitznachbarn</w:t>
            </w:r>
            <w:proofErr w:type="spellEnd"/>
            <w:r>
              <w:rPr>
                <w:color w:val="49A4C1" w:themeColor="accent1"/>
                <w:lang w:val="en-GB"/>
              </w:rPr>
              <w:t xml:space="preserve">: </w:t>
            </w:r>
            <w:r w:rsidRPr="001523DC">
              <w:rPr>
                <w:i/>
                <w:iCs/>
                <w:color w:val="49A4C1" w:themeColor="accent1"/>
                <w:lang w:val="en-GB"/>
              </w:rPr>
              <w:t xml:space="preserve">Was </w:t>
            </w:r>
            <w:proofErr w:type="spellStart"/>
            <w:r w:rsidRPr="001523DC">
              <w:rPr>
                <w:i/>
                <w:iCs/>
                <w:color w:val="49A4C1" w:themeColor="accent1"/>
                <w:lang w:val="en-GB"/>
              </w:rPr>
              <w:t>ist</w:t>
            </w:r>
            <w:proofErr w:type="spellEnd"/>
            <w:r w:rsidRPr="001523DC">
              <w:rPr>
                <w:i/>
                <w:iCs/>
                <w:color w:val="49A4C1" w:themeColor="accent1"/>
                <w:lang w:val="en-GB"/>
              </w:rPr>
              <w:t xml:space="preserve"> </w:t>
            </w:r>
            <w:proofErr w:type="spellStart"/>
            <w:r w:rsidRPr="001523DC">
              <w:rPr>
                <w:i/>
                <w:iCs/>
                <w:color w:val="49A4C1" w:themeColor="accent1"/>
                <w:lang w:val="en-GB"/>
              </w:rPr>
              <w:t>alles</w:t>
            </w:r>
            <w:proofErr w:type="spellEnd"/>
            <w:r w:rsidRPr="001523DC">
              <w:rPr>
                <w:i/>
                <w:iCs/>
                <w:color w:val="49A4C1" w:themeColor="accent1"/>
                <w:lang w:val="en-GB"/>
              </w:rPr>
              <w:t xml:space="preserve"> </w:t>
            </w:r>
            <w:proofErr w:type="spellStart"/>
            <w:r w:rsidRPr="001523DC">
              <w:rPr>
                <w:i/>
                <w:iCs/>
                <w:color w:val="49A4C1" w:themeColor="accent1"/>
                <w:lang w:val="en-GB"/>
              </w:rPr>
              <w:t>schief</w:t>
            </w:r>
            <w:proofErr w:type="spellEnd"/>
            <w:r w:rsidRPr="001523DC">
              <w:rPr>
                <w:i/>
                <w:iCs/>
                <w:color w:val="49A4C1" w:themeColor="accent1"/>
                <w:lang w:val="en-GB"/>
              </w:rPr>
              <w:t xml:space="preserve"> </w:t>
            </w:r>
            <w:proofErr w:type="spellStart"/>
            <w:r w:rsidRPr="001523DC">
              <w:rPr>
                <w:i/>
                <w:iCs/>
                <w:color w:val="49A4C1" w:themeColor="accent1"/>
                <w:lang w:val="en-GB"/>
              </w:rPr>
              <w:t>gegangen</w:t>
            </w:r>
            <w:proofErr w:type="spellEnd"/>
            <w:r w:rsidRPr="001523DC">
              <w:rPr>
                <w:i/>
                <w:iCs/>
                <w:color w:val="49A4C1" w:themeColor="accent1"/>
                <w:lang w:val="en-GB"/>
              </w:rPr>
              <w:t xml:space="preserve"> </w:t>
            </w:r>
            <w:proofErr w:type="spellStart"/>
            <w:r w:rsidRPr="001523DC">
              <w:rPr>
                <w:i/>
                <w:iCs/>
                <w:color w:val="49A4C1" w:themeColor="accent1"/>
                <w:lang w:val="en-GB"/>
              </w:rPr>
              <w:t>beim</w:t>
            </w:r>
            <w:proofErr w:type="spellEnd"/>
            <w:r w:rsidRPr="001523DC">
              <w:rPr>
                <w:i/>
                <w:iCs/>
                <w:color w:val="49A4C1" w:themeColor="accent1"/>
                <w:lang w:val="en-GB"/>
              </w:rPr>
              <w:t xml:space="preserve"> </w:t>
            </w:r>
            <w:proofErr w:type="spellStart"/>
            <w:r w:rsidRPr="001523DC">
              <w:rPr>
                <w:i/>
                <w:iCs/>
                <w:color w:val="49A4C1" w:themeColor="accent1"/>
                <w:lang w:val="en-GB"/>
              </w:rPr>
              <w:t>Titel</w:t>
            </w:r>
            <w:proofErr w:type="spellEnd"/>
            <w:r w:rsidRPr="001523DC">
              <w:rPr>
                <w:i/>
                <w:iCs/>
                <w:color w:val="49A4C1" w:themeColor="accent1"/>
                <w:lang w:val="en-GB"/>
              </w:rPr>
              <w:t>?</w:t>
            </w:r>
            <w:r w:rsidR="001523DC">
              <w:rPr>
                <w:color w:val="49A4C1" w:themeColor="accent1"/>
                <w:lang w:val="en-GB"/>
              </w:rPr>
              <w:t xml:space="preserve"> (2-3 Min)</w:t>
            </w:r>
          </w:p>
          <w:p w14:paraId="67178B1C" w14:textId="77777777" w:rsidR="001523DC" w:rsidRDefault="001523DC" w:rsidP="0083380A">
            <w:pPr>
              <w:pStyle w:val="FSMFLietextListe"/>
              <w:numPr>
                <w:ilvl w:val="0"/>
                <w:numId w:val="0"/>
              </w:numPr>
              <w:spacing w:after="120"/>
              <w:ind w:left="720"/>
              <w:rPr>
                <w:i/>
                <w:iCs/>
                <w:color w:val="49A4C1" w:themeColor="accent1"/>
                <w:lang w:val="en-GB"/>
              </w:rPr>
            </w:pPr>
            <w:proofErr w:type="spellStart"/>
            <w:r w:rsidRPr="001523DC">
              <w:rPr>
                <w:i/>
                <w:iCs/>
                <w:color w:val="49A4C1" w:themeColor="accent1"/>
                <w:lang w:val="en-GB"/>
              </w:rPr>
              <w:t>Auswerten</w:t>
            </w:r>
            <w:proofErr w:type="spellEnd"/>
          </w:p>
          <w:p w14:paraId="158C51AE" w14:textId="60D414F7" w:rsidR="001523DC" w:rsidRPr="001523DC" w:rsidRDefault="001523DC" w:rsidP="001523DC">
            <w:pPr>
              <w:pStyle w:val="FSMFLietextListe"/>
              <w:numPr>
                <w:ilvl w:val="0"/>
                <w:numId w:val="0"/>
              </w:numPr>
              <w:spacing w:after="120"/>
              <w:rPr>
                <w:lang w:val="en-GB"/>
              </w:rPr>
            </w:pPr>
            <w:proofErr w:type="spellStart"/>
            <w:r>
              <w:rPr>
                <w:lang w:val="en-GB"/>
              </w:rPr>
              <w:t>Kurze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Trinkpause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Bedarf</w:t>
            </w:r>
            <w:proofErr w:type="spellEnd"/>
            <w:r>
              <w:rPr>
                <w:lang w:val="en-GB"/>
              </w:rPr>
              <w:t xml:space="preserve"> (5 Min)</w:t>
            </w:r>
          </w:p>
        </w:tc>
        <w:tc>
          <w:tcPr>
            <w:tcW w:w="2296" w:type="dxa"/>
            <w:tcBorders>
              <w:bottom w:val="single" w:sz="4" w:space="0" w:color="666666" w:themeColor="background1"/>
            </w:tcBorders>
          </w:tcPr>
          <w:p w14:paraId="6ABA61D5" w14:textId="0AE89789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690D7C06" w14:textId="45A209F5" w:rsidR="00402668" w:rsidRPr="009362D0" w:rsidRDefault="009362D0" w:rsidP="000F760E">
            <w:pPr>
              <w:pStyle w:val="FSMFlietext"/>
              <w:spacing w:line="240" w:lineRule="auto"/>
              <w:rPr>
                <w:rFonts w:eastAsia="Arial"/>
                <w:color w:val="49A4C1" w:themeColor="accent1"/>
              </w:rPr>
            </w:pPr>
            <w:r w:rsidRPr="009362D0">
              <w:rPr>
                <w:rFonts w:eastAsia="Arial"/>
                <w:color w:val="49A4C1" w:themeColor="accent1"/>
              </w:rPr>
              <w:t>Gespräch</w:t>
            </w:r>
          </w:p>
          <w:p w14:paraId="29CB8FEA" w14:textId="77777777" w:rsidR="009362D0" w:rsidRDefault="009362D0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1B4C3351" w14:textId="301ED484" w:rsidR="00402668" w:rsidRDefault="00402668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(</w:t>
            </w:r>
            <w:proofErr w:type="spellStart"/>
            <w:r>
              <w:rPr>
                <w:rFonts w:eastAsia="Arial"/>
              </w:rPr>
              <w:t>pptx</w:t>
            </w:r>
            <w:proofErr w:type="spellEnd"/>
            <w:r>
              <w:rPr>
                <w:rFonts w:eastAsia="Arial"/>
              </w:rPr>
              <w:t>)</w:t>
            </w:r>
          </w:p>
          <w:p w14:paraId="3A13F246" w14:textId="72EAAEC0" w:rsidR="00065C85" w:rsidRDefault="00B779F7" w:rsidP="000F760E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  <w:color w:val="49A3C3"/>
              </w:rPr>
              <w:t>Frage</w:t>
            </w:r>
            <w:r w:rsidR="00065C85">
              <w:rPr>
                <w:rFonts w:eastAsia="Arial"/>
                <w:color w:val="49A3C3"/>
              </w:rPr>
              <w:br/>
            </w:r>
            <w:r w:rsidR="00065C85">
              <w:rPr>
                <w:rFonts w:eastAsia="Arial"/>
                <w:color w:val="49A3C3"/>
              </w:rPr>
              <w:br/>
            </w:r>
          </w:p>
          <w:p w14:paraId="288F18A4" w14:textId="77777777" w:rsidR="00765F20" w:rsidRDefault="00765F20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67719F85" w14:textId="77777777" w:rsidR="00765F20" w:rsidRDefault="00765F20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14F9FD68" w14:textId="77777777" w:rsidR="00765F20" w:rsidRDefault="00765F20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2EB57B4C" w14:textId="77777777" w:rsidR="00402668" w:rsidRDefault="00765F20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Input +</w:t>
            </w:r>
            <w:proofErr w:type="spellStart"/>
            <w:r>
              <w:rPr>
                <w:rFonts w:eastAsia="Arial"/>
              </w:rPr>
              <w:t>Bsp</w:t>
            </w:r>
            <w:proofErr w:type="spellEnd"/>
          </w:p>
          <w:p w14:paraId="769D8819" w14:textId="77777777" w:rsidR="0083380A" w:rsidRDefault="0083380A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47CBC4F8" w14:textId="77777777" w:rsidR="0083380A" w:rsidRDefault="0083380A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714E16B6" w14:textId="77777777" w:rsidR="0083380A" w:rsidRDefault="0083380A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599D3613" w14:textId="0BC2A3A8" w:rsidR="0083380A" w:rsidRDefault="0083380A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S-S-Gespräch</w:t>
            </w:r>
          </w:p>
        </w:tc>
        <w:tc>
          <w:tcPr>
            <w:tcW w:w="1928" w:type="dxa"/>
            <w:tcBorders>
              <w:bottom w:val="single" w:sz="4" w:space="0" w:color="666666" w:themeColor="background1"/>
            </w:tcBorders>
          </w:tcPr>
          <w:p w14:paraId="6F84641E" w14:textId="072FFC4D" w:rsidR="00402668" w:rsidRDefault="00402668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 </w:t>
            </w:r>
          </w:p>
          <w:p w14:paraId="12428E1A" w14:textId="1F2A7C3E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 </w:t>
            </w:r>
          </w:p>
          <w:p w14:paraId="761D2E1D" w14:textId="75938044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398E32EF" w14:textId="0666BD94" w:rsidR="00065C85" w:rsidRDefault="009362D0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Bild 4 (CNN)</w:t>
            </w:r>
          </w:p>
          <w:p w14:paraId="437B3756" w14:textId="1B04E2E8" w:rsidR="00065C85" w:rsidRDefault="00B779F7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Video </w:t>
            </w:r>
            <w:proofErr w:type="spellStart"/>
            <w:r>
              <w:rPr>
                <w:rFonts w:eastAsia="Arial"/>
              </w:rPr>
              <w:t>yt</w:t>
            </w:r>
            <w:proofErr w:type="spellEnd"/>
            <w:r w:rsidR="00065C85">
              <w:rPr>
                <w:rFonts w:eastAsia="Arial"/>
              </w:rPr>
              <w:br/>
            </w:r>
            <w:r w:rsidR="00065C85">
              <w:rPr>
                <w:rFonts w:eastAsia="Arial"/>
              </w:rPr>
              <w:br/>
            </w:r>
          </w:p>
          <w:p w14:paraId="5CC56CB4" w14:textId="7819E3EA" w:rsidR="00065C85" w:rsidRDefault="00B779F7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Bild 5 u 6 (Hamas + Aufklärung)</w:t>
            </w:r>
          </w:p>
          <w:p w14:paraId="5459774D" w14:textId="77777777" w:rsidR="00065C85" w:rsidRDefault="00065C85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46A89DE2" w14:textId="77777777" w:rsidR="00765F20" w:rsidRDefault="00765F20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Bild 7 (MP-online)</w:t>
            </w:r>
          </w:p>
          <w:p w14:paraId="016688D5" w14:textId="77777777" w:rsidR="0083380A" w:rsidRDefault="0083380A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233B5040" w14:textId="77777777" w:rsidR="0083380A" w:rsidRDefault="0083380A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KLASSE-Video gekürzt</w:t>
            </w:r>
          </w:p>
          <w:p w14:paraId="660D35A9" w14:textId="77777777" w:rsidR="001523DC" w:rsidRDefault="001523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3EABBC07" w14:textId="78C21AA1" w:rsidR="001523DC" w:rsidRDefault="001523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Foto: Titelseite BILD</w:t>
            </w:r>
          </w:p>
        </w:tc>
      </w:tr>
      <w:tr w:rsidR="00DE09C9" w14:paraId="1ECC26DF" w14:textId="77777777" w:rsidTr="00065C85">
        <w:trPr>
          <w:trHeight w:val="340"/>
        </w:trPr>
        <w:tc>
          <w:tcPr>
            <w:tcW w:w="2268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3EAA30E8" w14:textId="4ACCA5CA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222317A3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374E9C83" w14:textId="640D0CA9" w:rsidR="00402668" w:rsidRDefault="001404C4" w:rsidP="00C306DC">
            <w:pPr>
              <w:pStyle w:val="FSMFlietext"/>
              <w:numPr>
                <w:ilvl w:val="0"/>
                <w:numId w:val="22"/>
              </w:numPr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Faktencheck: Wie geht das?</w:t>
            </w:r>
          </w:p>
        </w:tc>
        <w:tc>
          <w:tcPr>
            <w:tcW w:w="2296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5DD70E54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tcBorders>
              <w:top w:val="single" w:sz="4" w:space="0" w:color="666666" w:themeColor="background1"/>
              <w:bottom w:val="single" w:sz="2" w:space="0" w:color="666666" w:themeColor="background1"/>
            </w:tcBorders>
            <w:shd w:val="clear" w:color="auto" w:fill="F2F2F2" w:themeFill="text2" w:themeFillShade="F2"/>
            <w:vAlign w:val="center"/>
          </w:tcPr>
          <w:p w14:paraId="1E4D83F6" w14:textId="616CAA92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</w:p>
        </w:tc>
      </w:tr>
      <w:tr w:rsidR="00402668" w14:paraId="13A750DD" w14:textId="77777777" w:rsidTr="00065C85">
        <w:trPr>
          <w:trHeight w:val="567"/>
        </w:trPr>
        <w:tc>
          <w:tcPr>
            <w:tcW w:w="2268" w:type="dxa"/>
            <w:tcBorders>
              <w:top w:val="single" w:sz="2" w:space="0" w:color="666666" w:themeColor="background1"/>
            </w:tcBorders>
          </w:tcPr>
          <w:p w14:paraId="5AEBBCDA" w14:textId="77777777" w:rsidR="00402668" w:rsidRDefault="001404C4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4C1" w:themeColor="accent1"/>
              </w:rPr>
            </w:pPr>
            <w:r>
              <w:rPr>
                <w:rFonts w:asciiTheme="minorHAnsi" w:eastAsia="Arial" w:hAnsiTheme="minorHAnsi"/>
                <w:color w:val="49A4C1" w:themeColor="accent1"/>
              </w:rPr>
              <w:t xml:space="preserve">Vertiefung + </w:t>
            </w:r>
            <w:r w:rsidRPr="001404C4">
              <w:rPr>
                <w:rFonts w:asciiTheme="minorHAnsi" w:eastAsia="Arial" w:hAnsiTheme="minorHAnsi"/>
                <w:color w:val="49A4C1" w:themeColor="accent1"/>
              </w:rPr>
              <w:t>Reflexion</w:t>
            </w:r>
          </w:p>
          <w:p w14:paraId="70D88E2B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4C1" w:themeColor="accent1"/>
              </w:rPr>
            </w:pPr>
          </w:p>
          <w:p w14:paraId="3CCC8A45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4C1" w:themeColor="accent1"/>
              </w:rPr>
            </w:pPr>
          </w:p>
          <w:p w14:paraId="181C811F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4C1" w:themeColor="accent1"/>
              </w:rPr>
            </w:pPr>
          </w:p>
          <w:p w14:paraId="3BE2484F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4C1" w:themeColor="accent1"/>
              </w:rPr>
            </w:pPr>
          </w:p>
          <w:p w14:paraId="65EFBBA0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4C1" w:themeColor="accent1"/>
              </w:rPr>
            </w:pPr>
          </w:p>
          <w:p w14:paraId="73B5D1EE" w14:textId="3606F371" w:rsidR="00C306DC" w:rsidRPr="00065C85" w:rsidRDefault="00C306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 w:rsidRPr="00C306DC">
              <w:rPr>
                <w:rFonts w:asciiTheme="minorHAnsi" w:eastAsia="Arial" w:hAnsiTheme="minorHAnsi"/>
                <w:color w:val="49A4C1" w:themeColor="accent1"/>
              </w:rPr>
              <w:t>Sicherung</w:t>
            </w:r>
          </w:p>
        </w:tc>
        <w:tc>
          <w:tcPr>
            <w:tcW w:w="907" w:type="dxa"/>
            <w:tcBorders>
              <w:top w:val="single" w:sz="2" w:space="0" w:color="666666" w:themeColor="background1"/>
            </w:tcBorders>
          </w:tcPr>
          <w:p w14:paraId="11FFF129" w14:textId="77777777" w:rsidR="00402668" w:rsidRDefault="00765F20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15</w:t>
            </w:r>
            <w:r w:rsidR="00402668">
              <w:rPr>
                <w:rFonts w:eastAsia="Arial"/>
              </w:rPr>
              <w:t xml:space="preserve"> Min.</w:t>
            </w:r>
          </w:p>
          <w:p w14:paraId="26099AF9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4845273B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0EEDBFC3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7134F1AA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7543E140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21439CB0" w14:textId="49DC2E5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10 Min.</w:t>
            </w:r>
          </w:p>
        </w:tc>
        <w:tc>
          <w:tcPr>
            <w:tcW w:w="7200" w:type="dxa"/>
            <w:tcBorders>
              <w:top w:val="single" w:sz="2" w:space="0" w:color="666666" w:themeColor="background1"/>
            </w:tcBorders>
          </w:tcPr>
          <w:p w14:paraId="0D12A66D" w14:textId="77777777" w:rsidR="00765F20" w:rsidRPr="001404C4" w:rsidRDefault="00765F20" w:rsidP="00065C85">
            <w:pPr>
              <w:pStyle w:val="FSMFLietextListe"/>
              <w:spacing w:after="120"/>
              <w:rPr>
                <w:color w:val="000000"/>
              </w:rPr>
            </w:pPr>
            <w:proofErr w:type="spellStart"/>
            <w:r w:rsidRPr="00A16197">
              <w:rPr>
                <w:color w:val="49A4C1" w:themeColor="accent1"/>
                <w:lang w:val="en-GB"/>
              </w:rPr>
              <w:t>Faktencheck</w:t>
            </w:r>
            <w:proofErr w:type="spellEnd"/>
            <w:r w:rsidRPr="00A16197">
              <w:rPr>
                <w:color w:val="49A4C1" w:themeColor="accent1"/>
                <w:lang w:val="en-GB"/>
              </w:rPr>
              <w:t xml:space="preserve"> &amp; </w:t>
            </w:r>
            <w:proofErr w:type="spellStart"/>
            <w:r w:rsidRPr="00A16197">
              <w:rPr>
                <w:color w:val="49A4C1" w:themeColor="accent1"/>
                <w:lang w:val="en-GB"/>
              </w:rPr>
              <w:t>Bilderrückwärtssuche</w:t>
            </w:r>
            <w:proofErr w:type="spellEnd"/>
            <w:r>
              <w:rPr>
                <w:color w:val="49A4C1" w:themeColor="accent1"/>
                <w:lang w:val="en-GB"/>
              </w:rPr>
              <w:t xml:space="preserve"> (Pentagon)</w:t>
            </w:r>
          </w:p>
          <w:p w14:paraId="1D68BCD5" w14:textId="77777777" w:rsidR="001404C4" w:rsidRPr="001404C4" w:rsidRDefault="001404C4" w:rsidP="00065C85">
            <w:pPr>
              <w:pStyle w:val="FSMFLietextListe"/>
              <w:spacing w:after="120"/>
            </w:pPr>
            <w:r w:rsidRPr="001404C4">
              <w:t xml:space="preserve">Die </w:t>
            </w:r>
            <w:proofErr w:type="spellStart"/>
            <w:r w:rsidRPr="001404C4">
              <w:t>SuS</w:t>
            </w:r>
            <w:proofErr w:type="spellEnd"/>
            <w:r w:rsidRPr="001404C4">
              <w:t xml:space="preserve"> bekommen ein Foto ausgeteilt und sollen nun selbstständig dazu recherchieren</w:t>
            </w:r>
          </w:p>
          <w:p w14:paraId="19088DC2" w14:textId="77777777" w:rsidR="001404C4" w:rsidRPr="001404C4" w:rsidRDefault="001404C4" w:rsidP="00065C85">
            <w:pPr>
              <w:pStyle w:val="FSMFLietextListe"/>
              <w:spacing w:after="120"/>
            </w:pPr>
            <w:r w:rsidRPr="001404C4">
              <w:t xml:space="preserve">Auswertung </w:t>
            </w:r>
          </w:p>
          <w:p w14:paraId="2B1A890B" w14:textId="77777777" w:rsidR="001404C4" w:rsidRPr="00C306DC" w:rsidRDefault="001404C4" w:rsidP="00065C85">
            <w:pPr>
              <w:pStyle w:val="FSMFLietextListe"/>
              <w:spacing w:after="120"/>
              <w:rPr>
                <w:color w:val="000000"/>
              </w:rPr>
            </w:pPr>
            <w:r w:rsidRPr="001404C4">
              <w:t xml:space="preserve">Gemeinsam Bilderrückwärtssuche </w:t>
            </w:r>
          </w:p>
          <w:p w14:paraId="2D41F60E" w14:textId="6DDB3097" w:rsidR="00C306DC" w:rsidRPr="001404C4" w:rsidRDefault="00C306DC" w:rsidP="00065C85">
            <w:pPr>
              <w:pStyle w:val="FSMFLietextListe"/>
              <w:spacing w:after="120"/>
              <w:rPr>
                <w:color w:val="000000"/>
              </w:rPr>
            </w:pPr>
            <w:r>
              <w:t>Wer profitiert von Fake News (RT-News)</w:t>
            </w:r>
          </w:p>
          <w:p w14:paraId="652472E8" w14:textId="77777777" w:rsidR="001404C4" w:rsidRPr="001404C4" w:rsidRDefault="001404C4" w:rsidP="00065C85">
            <w:pPr>
              <w:pStyle w:val="FSMFLietextListe"/>
              <w:spacing w:after="120"/>
              <w:rPr>
                <w:color w:val="000000"/>
              </w:rPr>
            </w:pPr>
            <w:r>
              <w:t>Weitere Beispiele für Bilderrückwärtssuche</w:t>
            </w:r>
          </w:p>
          <w:p w14:paraId="2E04BA19" w14:textId="02C33006" w:rsidR="001404C4" w:rsidRPr="00065C85" w:rsidRDefault="001404C4" w:rsidP="001404C4">
            <w:pPr>
              <w:pStyle w:val="FSMFLietextListe"/>
              <w:numPr>
                <w:ilvl w:val="0"/>
                <w:numId w:val="0"/>
              </w:numPr>
              <w:spacing w:after="120"/>
              <w:ind w:left="720"/>
              <w:rPr>
                <w:color w:val="000000"/>
              </w:rPr>
            </w:pPr>
          </w:p>
        </w:tc>
        <w:tc>
          <w:tcPr>
            <w:tcW w:w="2296" w:type="dxa"/>
            <w:tcBorders>
              <w:top w:val="single" w:sz="2" w:space="0" w:color="666666" w:themeColor="background1"/>
            </w:tcBorders>
          </w:tcPr>
          <w:p w14:paraId="23780952" w14:textId="3171A561" w:rsidR="00402668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Pentagon-Foto (</w:t>
            </w:r>
            <w:proofErr w:type="spellStart"/>
            <w:r>
              <w:rPr>
                <w:rFonts w:eastAsia="Arial"/>
              </w:rPr>
              <w:t>dig</w:t>
            </w:r>
            <w:proofErr w:type="spellEnd"/>
            <w:r>
              <w:rPr>
                <w:rFonts w:eastAsia="Arial"/>
              </w:rPr>
              <w:t xml:space="preserve"> oder gedruckt)</w:t>
            </w:r>
          </w:p>
          <w:p w14:paraId="59F5C158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647F214E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7C39DD67" w14:textId="77777777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4E09A5DC" w14:textId="4A84A18F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Information</w:t>
            </w:r>
          </w:p>
          <w:p w14:paraId="4A1EA5A1" w14:textId="3AE8CE0F" w:rsidR="00C306DC" w:rsidRDefault="00C306DC" w:rsidP="000F760E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Üben und weitere Beispiele</w:t>
            </w:r>
          </w:p>
        </w:tc>
        <w:tc>
          <w:tcPr>
            <w:tcW w:w="1928" w:type="dxa"/>
            <w:tcBorders>
              <w:top w:val="single" w:sz="2" w:space="0" w:color="666666" w:themeColor="background1"/>
            </w:tcBorders>
          </w:tcPr>
          <w:p w14:paraId="56F469A1" w14:textId="77777777" w:rsidR="00402668" w:rsidRDefault="001404C4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Bild (Pentagon)</w:t>
            </w:r>
          </w:p>
          <w:p w14:paraId="04181F4B" w14:textId="77777777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27EF0AA3" w14:textId="77777777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4B0C5191" w14:textId="77777777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0EF5560A" w14:textId="11DA8790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Pentagon-Foto</w:t>
            </w:r>
          </w:p>
          <w:p w14:paraId="22B246AD" w14:textId="69931B7C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RT-News </w:t>
            </w:r>
          </w:p>
          <w:p w14:paraId="7C5E2743" w14:textId="5893D2AC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Arbeitsblatt</w:t>
            </w:r>
          </w:p>
          <w:p w14:paraId="13715647" w14:textId="77777777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  <w:p w14:paraId="2BFC9330" w14:textId="7DBB04AE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</w:p>
        </w:tc>
      </w:tr>
      <w:tr w:rsidR="00DE09C9" w14:paraId="054FF014" w14:textId="77777777" w:rsidTr="00A36614">
        <w:trPr>
          <w:trHeight w:val="340"/>
        </w:trPr>
        <w:tc>
          <w:tcPr>
            <w:tcW w:w="2268" w:type="dxa"/>
            <w:shd w:val="clear" w:color="auto" w:fill="F2F2F2" w:themeFill="text2" w:themeFillShade="F2"/>
            <w:vAlign w:val="center"/>
          </w:tcPr>
          <w:p w14:paraId="14D5D926" w14:textId="77777777" w:rsidR="00402668" w:rsidRP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asciiTheme="minorHAnsi" w:eastAsia="Arial" w:hAnsiTheme="minorHAnsi"/>
              </w:rPr>
            </w:pPr>
          </w:p>
        </w:tc>
        <w:tc>
          <w:tcPr>
            <w:tcW w:w="907" w:type="dxa"/>
            <w:shd w:val="clear" w:color="auto" w:fill="F2F2F2" w:themeFill="text2" w:themeFillShade="F2"/>
            <w:vAlign w:val="center"/>
          </w:tcPr>
          <w:p w14:paraId="6AF83662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7200" w:type="dxa"/>
            <w:shd w:val="clear" w:color="auto" w:fill="F2F2F2" w:themeFill="text2" w:themeFillShade="F2"/>
            <w:vAlign w:val="center"/>
          </w:tcPr>
          <w:p w14:paraId="4F4B348D" w14:textId="1F597E8D" w:rsidR="00402668" w:rsidRDefault="00C306DC" w:rsidP="00C306DC">
            <w:pPr>
              <w:pStyle w:val="FSMFlietext"/>
              <w:numPr>
                <w:ilvl w:val="0"/>
                <w:numId w:val="22"/>
              </w:numPr>
              <w:spacing w:before="0" w:after="0" w:line="240" w:lineRule="auto"/>
              <w:jc w:val="left"/>
              <w:rPr>
                <w:rFonts w:eastAsia="Arial"/>
                <w:color w:val="000000"/>
              </w:rPr>
            </w:pPr>
            <w:r>
              <w:rPr>
                <w:rFonts w:eastAsia="Arial"/>
              </w:rPr>
              <w:t>So kannst du Fake News entlarven</w:t>
            </w:r>
          </w:p>
        </w:tc>
        <w:tc>
          <w:tcPr>
            <w:tcW w:w="2296" w:type="dxa"/>
            <w:shd w:val="clear" w:color="auto" w:fill="F2F2F2" w:themeFill="text2" w:themeFillShade="F2"/>
            <w:vAlign w:val="center"/>
          </w:tcPr>
          <w:p w14:paraId="132BF53E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  <w:tc>
          <w:tcPr>
            <w:tcW w:w="1928" w:type="dxa"/>
            <w:shd w:val="clear" w:color="auto" w:fill="F2F2F2" w:themeFill="text2" w:themeFillShade="F2"/>
            <w:vAlign w:val="center"/>
          </w:tcPr>
          <w:p w14:paraId="186C1435" w14:textId="77777777" w:rsidR="00402668" w:rsidRDefault="00402668" w:rsidP="00DE2473">
            <w:pPr>
              <w:pStyle w:val="FSMFlietext"/>
              <w:spacing w:before="0" w:after="0" w:line="240" w:lineRule="auto"/>
              <w:jc w:val="left"/>
              <w:rPr>
                <w:rFonts w:eastAsia="Arial"/>
              </w:rPr>
            </w:pPr>
          </w:p>
        </w:tc>
      </w:tr>
      <w:tr w:rsidR="00402668" w14:paraId="4838BA44" w14:textId="77777777" w:rsidTr="00A36614">
        <w:tc>
          <w:tcPr>
            <w:tcW w:w="2268" w:type="dxa"/>
          </w:tcPr>
          <w:p w14:paraId="3F1193EC" w14:textId="077647F0" w:rsidR="000F760E" w:rsidRDefault="00C306DC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 xml:space="preserve">Sicherung </w:t>
            </w:r>
          </w:p>
          <w:p w14:paraId="7CAC077F" w14:textId="77777777" w:rsidR="00DD53B5" w:rsidRDefault="00DD53B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  <w:color w:val="49A3C3"/>
              </w:rPr>
            </w:pPr>
          </w:p>
          <w:p w14:paraId="3FAA71BC" w14:textId="08A34562" w:rsidR="00402668" w:rsidRPr="00065C85" w:rsidRDefault="00DD53B5" w:rsidP="000F760E">
            <w:pPr>
              <w:pStyle w:val="FSMFlietext"/>
              <w:spacing w:line="240" w:lineRule="auto"/>
              <w:jc w:val="left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color w:val="49A3C3"/>
              </w:rPr>
              <w:br/>
            </w:r>
            <w:r w:rsidR="00402668" w:rsidRPr="00402668">
              <w:rPr>
                <w:rFonts w:asciiTheme="minorHAnsi" w:eastAsia="Arial" w:hAnsiTheme="minorHAnsi"/>
                <w:color w:val="49A3C3"/>
              </w:rPr>
              <w:t xml:space="preserve">Motivation für zuhause </w:t>
            </w:r>
          </w:p>
        </w:tc>
        <w:tc>
          <w:tcPr>
            <w:tcW w:w="907" w:type="dxa"/>
          </w:tcPr>
          <w:p w14:paraId="679FB15A" w14:textId="77777777" w:rsidR="00402668" w:rsidRDefault="00065C85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  <w:r w:rsidR="00C306DC">
              <w:rPr>
                <w:rFonts w:eastAsia="Arial"/>
              </w:rPr>
              <w:t>5</w:t>
            </w:r>
            <w:r w:rsidR="00402668">
              <w:rPr>
                <w:rFonts w:eastAsia="Arial"/>
              </w:rPr>
              <w:t xml:space="preserve"> Min.</w:t>
            </w:r>
          </w:p>
          <w:p w14:paraId="31F4FD5C" w14:textId="77777777" w:rsidR="00C306DC" w:rsidRDefault="00C306DC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4090153D" w14:textId="77777777" w:rsidR="00C306DC" w:rsidRDefault="00C306DC" w:rsidP="000F760E">
            <w:pPr>
              <w:pStyle w:val="FSMFlietext"/>
              <w:spacing w:line="240" w:lineRule="auto"/>
              <w:rPr>
                <w:rFonts w:eastAsia="Arial"/>
              </w:rPr>
            </w:pPr>
          </w:p>
          <w:p w14:paraId="08DA098C" w14:textId="6E94BDB9" w:rsidR="00C306DC" w:rsidRDefault="00C306DC" w:rsidP="000F760E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>5 Min.</w:t>
            </w:r>
          </w:p>
        </w:tc>
        <w:tc>
          <w:tcPr>
            <w:tcW w:w="7200" w:type="dxa"/>
          </w:tcPr>
          <w:p w14:paraId="1C16785A" w14:textId="512B7F07" w:rsidR="00402668" w:rsidRPr="00DE2473" w:rsidRDefault="00402668" w:rsidP="000F760E">
            <w:pPr>
              <w:pStyle w:val="FSMFLietextListe"/>
              <w:spacing w:after="120"/>
            </w:pPr>
            <w:r w:rsidRPr="00DE2473">
              <w:t>Ausblick: Desinformation als Thema in der Klasse/Schule</w:t>
            </w:r>
          </w:p>
          <w:p w14:paraId="0585540B" w14:textId="2DDB6CB4" w:rsidR="00402668" w:rsidRPr="00DE2473" w:rsidRDefault="00402668" w:rsidP="000F760E">
            <w:pPr>
              <w:pStyle w:val="FSMFLietextListe"/>
              <w:spacing w:after="120"/>
            </w:pPr>
            <w:r w:rsidRPr="00DE2473">
              <w:t>Aufforderung zum gegenseitigen Austausch bei aktuellen Anlässen (Hilfestellung)</w:t>
            </w:r>
          </w:p>
          <w:p w14:paraId="37D0C74A" w14:textId="2780EA9A" w:rsidR="00402668" w:rsidRDefault="00402668" w:rsidP="000F760E">
            <w:pPr>
              <w:pStyle w:val="FSMFLietextListe"/>
              <w:spacing w:after="120"/>
              <w:rPr>
                <w:color w:val="49A3C3"/>
              </w:rPr>
            </w:pPr>
            <w:r>
              <w:rPr>
                <w:color w:val="49A3C3"/>
              </w:rPr>
              <w:t>ggf. Hinweis auf Linkliste, weiterführendes Materia</w:t>
            </w:r>
            <w:r w:rsidR="00DE2473">
              <w:rPr>
                <w:color w:val="49A3C3"/>
              </w:rPr>
              <w:t>l</w:t>
            </w:r>
          </w:p>
        </w:tc>
        <w:tc>
          <w:tcPr>
            <w:tcW w:w="2296" w:type="dxa"/>
          </w:tcPr>
          <w:p w14:paraId="781231D0" w14:textId="00A66138" w:rsidR="00065C85" w:rsidRDefault="00402668" w:rsidP="00065C85">
            <w:pPr>
              <w:pStyle w:val="FSMFlietext"/>
              <w:spacing w:line="240" w:lineRule="auto"/>
              <w:rPr>
                <w:rFonts w:eastAsia="Arial"/>
              </w:rPr>
            </w:pPr>
            <w:r>
              <w:rPr>
                <w:rFonts w:eastAsia="Arial"/>
              </w:rPr>
              <w:t xml:space="preserve">Input </w:t>
            </w:r>
          </w:p>
          <w:p w14:paraId="2AD38844" w14:textId="09EC5652" w:rsidR="00402668" w:rsidRDefault="00402668" w:rsidP="00065C85">
            <w:pPr>
              <w:pStyle w:val="FSMFlietext"/>
              <w:spacing w:line="240" w:lineRule="auto"/>
              <w:rPr>
                <w:rFonts w:eastAsia="Arial"/>
                <w:color w:val="49A3C3"/>
              </w:rPr>
            </w:pPr>
            <w:r>
              <w:rPr>
                <w:rFonts w:eastAsia="Arial"/>
              </w:rPr>
              <w:t xml:space="preserve">Input </w:t>
            </w:r>
          </w:p>
        </w:tc>
        <w:tc>
          <w:tcPr>
            <w:tcW w:w="1928" w:type="dxa"/>
          </w:tcPr>
          <w:p w14:paraId="43B978C1" w14:textId="7624E65C" w:rsidR="00065C85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Handout </w:t>
            </w:r>
          </w:p>
          <w:p w14:paraId="1ECCC5FF" w14:textId="77777777" w:rsidR="00402668" w:rsidRDefault="00402668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Folie </w:t>
            </w:r>
            <w:r w:rsidR="00065C85">
              <w:rPr>
                <w:rFonts w:eastAsia="Arial"/>
              </w:rPr>
              <w:t>27</w:t>
            </w:r>
            <w:r>
              <w:rPr>
                <w:rFonts w:eastAsia="Arial"/>
              </w:rPr>
              <w:t>: Vielen Dank!</w:t>
            </w:r>
          </w:p>
          <w:p w14:paraId="2F5E1AD9" w14:textId="096E25F2" w:rsidR="00C306DC" w:rsidRDefault="00C306DC" w:rsidP="00065C85">
            <w:pPr>
              <w:pStyle w:val="FSMFlietext"/>
              <w:spacing w:line="240" w:lineRule="auto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Verweis auf klassemedien.de </w:t>
            </w:r>
          </w:p>
        </w:tc>
      </w:tr>
    </w:tbl>
    <w:p w14:paraId="55F20255" w14:textId="30E2EAF8" w:rsidR="005E675B" w:rsidRDefault="005E675B" w:rsidP="00402668">
      <w:pPr>
        <w:pStyle w:val="FSMFlietext"/>
        <w:spacing w:line="240" w:lineRule="auto"/>
      </w:pPr>
    </w:p>
    <w:p w14:paraId="0C5CE86A" w14:textId="287643D7" w:rsidR="005E675B" w:rsidRDefault="005E675B">
      <w:pPr>
        <w:spacing w:after="160" w:line="259" w:lineRule="auto"/>
        <w:rPr>
          <w:rFonts w:ascii="Roboto" w:eastAsia="Times New Roman" w:hAnsi="Roboto" w:cs="Arial"/>
          <w:color w:val="666666" w:themeColor="background1"/>
          <w:sz w:val="20"/>
          <w:szCs w:val="20"/>
        </w:rPr>
      </w:pPr>
    </w:p>
    <w:p w14:paraId="4DF7A788" w14:textId="5BA98EC6" w:rsidR="00FC09E0" w:rsidRPr="00402668" w:rsidRDefault="00FC09E0" w:rsidP="00402668">
      <w:pPr>
        <w:pStyle w:val="FSMFlietext"/>
        <w:spacing w:line="240" w:lineRule="auto"/>
      </w:pPr>
    </w:p>
    <w:sectPr w:rsidR="00FC09E0" w:rsidRPr="00402668" w:rsidSect="00831B5A">
      <w:headerReference w:type="default" r:id="rId8"/>
      <w:footerReference w:type="default" r:id="rId9"/>
      <w:pgSz w:w="16838" w:h="11906" w:orient="landscape"/>
      <w:pgMar w:top="1985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9B582" w14:textId="77777777" w:rsidR="00802037" w:rsidRDefault="00802037" w:rsidP="00866F16">
      <w:r>
        <w:separator/>
      </w:r>
    </w:p>
  </w:endnote>
  <w:endnote w:type="continuationSeparator" w:id="0">
    <w:p w14:paraId="07C872AB" w14:textId="77777777" w:rsidR="00802037" w:rsidRDefault="00802037" w:rsidP="0086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4CDAEC2E-B14D-4B4F-95E4-0EF6A10CB8E2}"/>
    <w:embedBold r:id="rId2" w:fontKey="{F5F9A6FF-0AE8-4EE0-BEF9-6CDBE3F86704}"/>
    <w:embedItalic r:id="rId3" w:fontKey="{9CE71C60-FCBB-4C48-9894-C150D409B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B8429EB-9AB6-41D1-B808-AFC9D7BDC999}"/>
    <w:embedBold r:id="rId5" w:fontKey="{1D8D7898-70A2-4737-A8DC-7D60A1E993FB}"/>
    <w:embedItalic r:id="rId6" w:fontKey="{C9717B8F-7A70-418D-A52A-83F43BDFD47D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7" w:fontKey="{1DF785C1-20BF-4184-98D1-8E6621A904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8117385-0005-437B-A832-10A270AA7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75BC5" w14:textId="77777777" w:rsidR="00CC06A4" w:rsidRDefault="00CC06A4">
    <w:pPr>
      <w:pStyle w:val="Fuzeile"/>
    </w:pPr>
  </w:p>
  <w:p w14:paraId="2B885EF9" w14:textId="77777777" w:rsidR="00CC06A4" w:rsidRDefault="00FC09E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49F725" wp14:editId="759AF7DF">
              <wp:simplePos x="0" y="0"/>
              <wp:positionH relativeFrom="margin">
                <wp:posOffset>8637342</wp:posOffset>
              </wp:positionH>
              <wp:positionV relativeFrom="paragraph">
                <wp:posOffset>117475</wp:posOffset>
              </wp:positionV>
              <wp:extent cx="629920" cy="503555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920" cy="503555"/>
                      </a:xfrm>
                      <a:custGeom>
                        <a:avLst/>
                        <a:gdLst>
                          <a:gd name="connsiteX0" fmla="*/ 0 w 629920"/>
                          <a:gd name="connsiteY0" fmla="*/ 0 h 503555"/>
                          <a:gd name="connsiteX1" fmla="*/ 629920 w 629920"/>
                          <a:gd name="connsiteY1" fmla="*/ 0 h 503555"/>
                          <a:gd name="connsiteX2" fmla="*/ 629920 w 629920"/>
                          <a:gd name="connsiteY2" fmla="*/ 503555 h 503555"/>
                          <a:gd name="connsiteX3" fmla="*/ 0 w 629920"/>
                          <a:gd name="connsiteY3" fmla="*/ 503555 h 503555"/>
                          <a:gd name="connsiteX4" fmla="*/ 0 w 629920"/>
                          <a:gd name="connsiteY4" fmla="*/ 0 h 503555"/>
                          <a:gd name="connsiteX0" fmla="*/ 0 w 629920"/>
                          <a:gd name="connsiteY0" fmla="*/ 0 h 503555"/>
                          <a:gd name="connsiteX1" fmla="*/ 629920 w 629920"/>
                          <a:gd name="connsiteY1" fmla="*/ 0 h 503555"/>
                          <a:gd name="connsiteX2" fmla="*/ 629920 w 629920"/>
                          <a:gd name="connsiteY2" fmla="*/ 503555 h 503555"/>
                          <a:gd name="connsiteX3" fmla="*/ 86995 w 629920"/>
                          <a:gd name="connsiteY3" fmla="*/ 503555 h 503555"/>
                          <a:gd name="connsiteX4" fmla="*/ 0 w 629920"/>
                          <a:gd name="connsiteY4" fmla="*/ 0 h 50355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29920" h="503555">
                            <a:moveTo>
                              <a:pt x="0" y="0"/>
                            </a:moveTo>
                            <a:lnTo>
                              <a:pt x="629920" y="0"/>
                            </a:lnTo>
                            <a:lnTo>
                              <a:pt x="629920" y="503555"/>
                            </a:lnTo>
                            <a:lnTo>
                              <a:pt x="86995" y="5035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2">
                          <a:lumMod val="95000"/>
                        </a:schemeClr>
                      </a:solidFill>
                      <a:ln w="31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DAC680" w14:textId="3A6E2A25" w:rsidR="00FC09E0" w:rsidRPr="00FC09E0" w:rsidRDefault="00FC09E0" w:rsidP="00FC09E0">
                          <w:pPr>
                            <w:jc w:val="center"/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>PAGE   \* MERGEFORMAT</w:instrText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DD53B5">
                            <w:rPr>
                              <w:noProof/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FC09E0">
                            <w:rPr>
                              <w:color w:val="666666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49F725" id="Rechteck 3" o:spid="_x0000_s1053" style="position:absolute;margin-left:680.1pt;margin-top:9.25pt;width:49.6pt;height:39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9920,503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" adj="-11796480,,5400" path="m,l629920,r,503555l86995,503555,,xe" fillcolor="#f2f2f2 [3055]" stroked="f" strokeweight=".25pt">
              <v:stroke joinstyle="miter"/>
              <v:formulas/>
              <v:path arrowok="t" o:connecttype="custom" o:connectlocs="0,0;629920,0;629920,503555;86995,503555;0,0" o:connectangles="0,0,0,0,0" textboxrect="0,0,629920,503555"/>
              <v:textbox>
                <w:txbxContent>
                  <w:p w14:paraId="61DAC680" w14:textId="3A6E2A25" w:rsidR="00FC09E0" w:rsidRPr="00FC09E0" w:rsidRDefault="00FC09E0" w:rsidP="00FC09E0">
                    <w:pPr>
                      <w:jc w:val="center"/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>PAGE   \* MERGEFORMAT</w:instrText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="00DD53B5">
                      <w:rPr>
                        <w:noProof/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FC09E0">
                      <w:rPr>
                        <w:color w:val="666666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C09E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35809" w14:textId="77777777" w:rsidR="00802037" w:rsidRDefault="00802037" w:rsidP="00866F16">
      <w:r>
        <w:separator/>
      </w:r>
    </w:p>
  </w:footnote>
  <w:footnote w:type="continuationSeparator" w:id="0">
    <w:p w14:paraId="01D9CA2A" w14:textId="77777777" w:rsidR="00802037" w:rsidRDefault="00802037" w:rsidP="00866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B7AE" w14:textId="77777777" w:rsidR="00866F16" w:rsidRDefault="00E11C3B">
    <w:r w:rsidRPr="00E11C3B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1230D2" wp14:editId="02E794F4">
              <wp:simplePos x="0" y="0"/>
              <wp:positionH relativeFrom="column">
                <wp:posOffset>-902335</wp:posOffset>
              </wp:positionH>
              <wp:positionV relativeFrom="paragraph">
                <wp:posOffset>-170180</wp:posOffset>
              </wp:positionV>
              <wp:extent cx="10163176" cy="827405"/>
              <wp:effectExtent l="0" t="0" r="9525" b="0"/>
              <wp:wrapNone/>
              <wp:docPr id="13" name="Freihandform: Form 12">
                <a:extLst xmlns:a="http://schemas.openxmlformats.org/drawingml/2006/main">
                  <a:ext uri="{FF2B5EF4-FFF2-40B4-BE49-F238E27FC236}">
                    <a16:creationId xmlns:a16="http://schemas.microsoft.com/office/drawing/2014/main" id="{7E9EF641-73FF-4888-B587-9D0B24AD7EAD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3176" cy="827405"/>
                      </a:xfrm>
                      <a:custGeom>
                        <a:avLst/>
                        <a:gdLst>
                          <a:gd name="connsiteX0" fmla="*/ 0 w 10163176"/>
                          <a:gd name="connsiteY0" fmla="*/ 0 h 827405"/>
                          <a:gd name="connsiteX1" fmla="*/ 3020928 w 10163176"/>
                          <a:gd name="connsiteY1" fmla="*/ 0 h 827405"/>
                          <a:gd name="connsiteX2" fmla="*/ 3171396 w 10163176"/>
                          <a:gd name="connsiteY2" fmla="*/ 0 h 827405"/>
                          <a:gd name="connsiteX3" fmla="*/ 10081534 w 10163176"/>
                          <a:gd name="connsiteY3" fmla="*/ 0 h 827405"/>
                          <a:gd name="connsiteX4" fmla="*/ 10163176 w 10163176"/>
                          <a:gd name="connsiteY4" fmla="*/ 827405 h 827405"/>
                          <a:gd name="connsiteX5" fmla="*/ 3021273 w 10163176"/>
                          <a:gd name="connsiteY5" fmla="*/ 827405 h 827405"/>
                          <a:gd name="connsiteX6" fmla="*/ 3021272 w 10163176"/>
                          <a:gd name="connsiteY6" fmla="*/ 826810 h 827405"/>
                          <a:gd name="connsiteX7" fmla="*/ 0 w 10163176"/>
                          <a:gd name="connsiteY7" fmla="*/ 826810 h 8274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</a:cxnLst>
                        <a:rect l="l" t="t" r="r" b="b"/>
                        <a:pathLst>
                          <a:path w="10163176" h="827405">
                            <a:moveTo>
                              <a:pt x="0" y="0"/>
                            </a:moveTo>
                            <a:lnTo>
                              <a:pt x="3020928" y="0"/>
                            </a:lnTo>
                            <a:lnTo>
                              <a:pt x="3171396" y="0"/>
                            </a:lnTo>
                            <a:lnTo>
                              <a:pt x="10081534" y="0"/>
                            </a:lnTo>
                            <a:lnTo>
                              <a:pt x="10163176" y="827405"/>
                            </a:lnTo>
                            <a:lnTo>
                              <a:pt x="3021273" y="827405"/>
                            </a:lnTo>
                            <a:lnTo>
                              <a:pt x="3021272" y="826810"/>
                            </a:lnTo>
                            <a:lnTo>
                              <a:pt x="0" y="82681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9DF7789" w14:textId="0E18600F" w:rsidR="00E11C3B" w:rsidRPr="00E11C3B" w:rsidRDefault="005779D4" w:rsidP="00E11C3B">
                          <w:pPr>
                            <w:pStyle w:val="FSMKopfzeile"/>
                            <w:rPr>
                              <w:color w:val="49A4C1" w:themeColor="accent1"/>
                            </w:rPr>
                          </w:pPr>
                          <w:r>
                            <w:t>Fake News: Wie enttarne ich falsche Nachrichten?</w:t>
                          </w:r>
                        </w:p>
                        <w:p w14:paraId="3CF9C392" w14:textId="3BFAB069" w:rsidR="00E11C3B" w:rsidRDefault="005779D4" w:rsidP="00E11C3B">
                          <w:pPr>
                            <w:pStyle w:val="FSMKopfzeileSubline"/>
                          </w:pPr>
                          <w:r>
                            <w:t>Unterrichtsskizze</w:t>
                          </w:r>
                        </w:p>
                      </w:txbxContent>
                    </wps:txbx>
                    <wps:bodyPr rot="0" spcFirstLastPara="0" vert="horz" wrap="square" lIns="90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1230D2" id="Freihandform: Form 12" o:spid="_x0000_s1026" style="position:absolute;margin-left:-71.05pt;margin-top:-13.4pt;width:800.25pt;height:65.1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3176,827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" adj="-11796480,,5400" path="m,l3020928,r150468,l10081534,r81642,827405l3021273,827405r-1,-595l,826810,,xe" fillcolor="#49a4c1 [3204]" stroked="f" strokeweight="1pt">
              <v:stroke joinstyle="miter"/>
              <v:formulas/>
              <v:path arrowok="t" o:connecttype="custom" o:connectlocs="0,0;3020928,0;3171396,0;10081534,0;10163176,827405;3021273,827405;3021272,826810;0,826810" o:connectangles="0,0,0,0,0,0,0,0" textboxrect="0,0,10163176,827405"/>
              <v:textbox inset="25mm">
                <w:txbxContent>
                  <w:p w14:paraId="69DF7789" w14:textId="0E18600F" w:rsidR="00E11C3B" w:rsidRPr="00E11C3B" w:rsidRDefault="005779D4" w:rsidP="00E11C3B">
                    <w:pPr>
                      <w:pStyle w:val="FSMKopfzeile"/>
                      <w:rPr>
                        <w:color w:val="49A4C1" w:themeColor="accent1"/>
                      </w:rPr>
                    </w:pPr>
                    <w:r>
                      <w:t>Fake News: Wie enttarne ich falsche Nachrichten?</w:t>
                    </w:r>
                  </w:p>
                  <w:p w14:paraId="3CF9C392" w14:textId="3BFAB069" w:rsidR="00E11C3B" w:rsidRDefault="005779D4" w:rsidP="00E11C3B">
                    <w:pPr>
                      <w:pStyle w:val="FSMKopfzeileSubline"/>
                    </w:pPr>
                    <w:r>
                      <w:t>Unterrichtsskizze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2D3B"/>
    <w:multiLevelType w:val="multilevel"/>
    <w:tmpl w:val="F7C26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DE5D96"/>
    <w:multiLevelType w:val="multilevel"/>
    <w:tmpl w:val="09B0F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F1578D"/>
    <w:multiLevelType w:val="multilevel"/>
    <w:tmpl w:val="E5C41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006369"/>
    <w:multiLevelType w:val="multilevel"/>
    <w:tmpl w:val="1C2E6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AE5C8B"/>
    <w:multiLevelType w:val="multilevel"/>
    <w:tmpl w:val="2BBC3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690E41"/>
    <w:multiLevelType w:val="hybridMultilevel"/>
    <w:tmpl w:val="E676C8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B7AB7"/>
    <w:multiLevelType w:val="multilevel"/>
    <w:tmpl w:val="0010C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7F14D2"/>
    <w:multiLevelType w:val="multilevel"/>
    <w:tmpl w:val="DD12B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5B22DF"/>
    <w:multiLevelType w:val="multilevel"/>
    <w:tmpl w:val="0CE87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9C86D16"/>
    <w:multiLevelType w:val="multilevel"/>
    <w:tmpl w:val="6B7CD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952DD6"/>
    <w:multiLevelType w:val="multilevel"/>
    <w:tmpl w:val="35E4F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3A0034E"/>
    <w:multiLevelType w:val="multilevel"/>
    <w:tmpl w:val="0D8E4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A6435C6"/>
    <w:multiLevelType w:val="multilevel"/>
    <w:tmpl w:val="44A26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35C3A7C"/>
    <w:multiLevelType w:val="multilevel"/>
    <w:tmpl w:val="C2DAB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37B4A94"/>
    <w:multiLevelType w:val="multilevel"/>
    <w:tmpl w:val="8DDA6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3DD1C8E"/>
    <w:multiLevelType w:val="hybridMultilevel"/>
    <w:tmpl w:val="D108C968"/>
    <w:lvl w:ilvl="0" w:tplc="317CD27E"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5707B"/>
    <w:multiLevelType w:val="multilevel"/>
    <w:tmpl w:val="C7A6C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C752BE1"/>
    <w:multiLevelType w:val="hybridMultilevel"/>
    <w:tmpl w:val="BD52928A"/>
    <w:lvl w:ilvl="0" w:tplc="463841E6">
      <w:start w:val="8741"/>
      <w:numFmt w:val="bullet"/>
      <w:pStyle w:val="Inhaltsverzeichnis2Eben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82BFB"/>
    <w:multiLevelType w:val="hybridMultilevel"/>
    <w:tmpl w:val="DAF6B84A"/>
    <w:lvl w:ilvl="0" w:tplc="17C8BBFA">
      <w:numFmt w:val="bullet"/>
      <w:lvlText w:val="-"/>
      <w:lvlJc w:val="left"/>
      <w:pPr>
        <w:ind w:left="720" w:hanging="360"/>
      </w:pPr>
      <w:rPr>
        <w:rFonts w:ascii="Roboto" w:eastAsia="Arial" w:hAnsi="Robot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15123"/>
    <w:multiLevelType w:val="multilevel"/>
    <w:tmpl w:val="F8849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CD71FE3"/>
    <w:multiLevelType w:val="hybridMultilevel"/>
    <w:tmpl w:val="CCCEAED4"/>
    <w:lvl w:ilvl="0" w:tplc="E6B65EB6">
      <w:start w:val="1"/>
      <w:numFmt w:val="decimal"/>
      <w:lvlText w:val="%1."/>
      <w:lvlJc w:val="left"/>
      <w:pPr>
        <w:ind w:left="720" w:hanging="360"/>
      </w:pPr>
      <w:rPr>
        <w:rFonts w:hint="default"/>
        <w:color w:val="666666" w:themeColor="background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3479753">
    <w:abstractNumId w:val="13"/>
  </w:num>
  <w:num w:numId="2" w16cid:durableId="1734154357">
    <w:abstractNumId w:val="3"/>
  </w:num>
  <w:num w:numId="3" w16cid:durableId="747385864">
    <w:abstractNumId w:val="8"/>
  </w:num>
  <w:num w:numId="4" w16cid:durableId="1710640311">
    <w:abstractNumId w:val="11"/>
  </w:num>
  <w:num w:numId="5" w16cid:durableId="1279724049">
    <w:abstractNumId w:val="1"/>
  </w:num>
  <w:num w:numId="6" w16cid:durableId="918097866">
    <w:abstractNumId w:val="16"/>
  </w:num>
  <w:num w:numId="7" w16cid:durableId="1588267356">
    <w:abstractNumId w:val="6"/>
  </w:num>
  <w:num w:numId="8" w16cid:durableId="516433017">
    <w:abstractNumId w:val="2"/>
  </w:num>
  <w:num w:numId="9" w16cid:durableId="1767269141">
    <w:abstractNumId w:val="12"/>
  </w:num>
  <w:num w:numId="10" w16cid:durableId="294214004">
    <w:abstractNumId w:val="4"/>
  </w:num>
  <w:num w:numId="11" w16cid:durableId="1571580452">
    <w:abstractNumId w:val="14"/>
  </w:num>
  <w:num w:numId="12" w16cid:durableId="1280573866">
    <w:abstractNumId w:val="10"/>
  </w:num>
  <w:num w:numId="13" w16cid:durableId="613177010">
    <w:abstractNumId w:val="7"/>
  </w:num>
  <w:num w:numId="14" w16cid:durableId="1904831973">
    <w:abstractNumId w:val="19"/>
  </w:num>
  <w:num w:numId="15" w16cid:durableId="1829589280">
    <w:abstractNumId w:val="0"/>
  </w:num>
  <w:num w:numId="16" w16cid:durableId="1202664932">
    <w:abstractNumId w:val="9"/>
  </w:num>
  <w:num w:numId="17" w16cid:durableId="732238736">
    <w:abstractNumId w:val="5"/>
  </w:num>
  <w:num w:numId="18" w16cid:durableId="205290484">
    <w:abstractNumId w:val="17"/>
  </w:num>
  <w:num w:numId="19" w16cid:durableId="969019099">
    <w:abstractNumId w:val="18"/>
  </w:num>
  <w:num w:numId="20" w16cid:durableId="1745637087">
    <w:abstractNumId w:val="17"/>
  </w:num>
  <w:num w:numId="21" w16cid:durableId="2109424331">
    <w:abstractNumId w:val="15"/>
  </w:num>
  <w:num w:numId="22" w16cid:durableId="18208012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668"/>
    <w:rsid w:val="000424F1"/>
    <w:rsid w:val="0004574A"/>
    <w:rsid w:val="00050263"/>
    <w:rsid w:val="00065C85"/>
    <w:rsid w:val="0006632F"/>
    <w:rsid w:val="000734F5"/>
    <w:rsid w:val="000D2B1C"/>
    <w:rsid w:val="000F760E"/>
    <w:rsid w:val="001404C4"/>
    <w:rsid w:val="001523DC"/>
    <w:rsid w:val="001540C8"/>
    <w:rsid w:val="00171E0B"/>
    <w:rsid w:val="00290D90"/>
    <w:rsid w:val="002957EC"/>
    <w:rsid w:val="002A66A6"/>
    <w:rsid w:val="002D3E95"/>
    <w:rsid w:val="002E4951"/>
    <w:rsid w:val="00311290"/>
    <w:rsid w:val="003359E9"/>
    <w:rsid w:val="00382446"/>
    <w:rsid w:val="003B6526"/>
    <w:rsid w:val="003F5F02"/>
    <w:rsid w:val="003F7C97"/>
    <w:rsid w:val="00402668"/>
    <w:rsid w:val="004659D2"/>
    <w:rsid w:val="004A408A"/>
    <w:rsid w:val="004B26F6"/>
    <w:rsid w:val="004C2290"/>
    <w:rsid w:val="004D0435"/>
    <w:rsid w:val="00554DA2"/>
    <w:rsid w:val="0056062F"/>
    <w:rsid w:val="005762DD"/>
    <w:rsid w:val="005779D4"/>
    <w:rsid w:val="005C0B67"/>
    <w:rsid w:val="005C1867"/>
    <w:rsid w:val="005D00B9"/>
    <w:rsid w:val="005E675B"/>
    <w:rsid w:val="005F1324"/>
    <w:rsid w:val="00692F9C"/>
    <w:rsid w:val="006B713A"/>
    <w:rsid w:val="007368FE"/>
    <w:rsid w:val="00765F20"/>
    <w:rsid w:val="00802037"/>
    <w:rsid w:val="00831B5A"/>
    <w:rsid w:val="0083380A"/>
    <w:rsid w:val="00837B37"/>
    <w:rsid w:val="00854E67"/>
    <w:rsid w:val="00866F16"/>
    <w:rsid w:val="008A0B7D"/>
    <w:rsid w:val="008C4224"/>
    <w:rsid w:val="00936198"/>
    <w:rsid w:val="009362D0"/>
    <w:rsid w:val="009832D2"/>
    <w:rsid w:val="009C26AA"/>
    <w:rsid w:val="00A10AA1"/>
    <w:rsid w:val="00A16197"/>
    <w:rsid w:val="00A36614"/>
    <w:rsid w:val="00A41229"/>
    <w:rsid w:val="00A8611B"/>
    <w:rsid w:val="00A90613"/>
    <w:rsid w:val="00AA0060"/>
    <w:rsid w:val="00AE3FC4"/>
    <w:rsid w:val="00B529B6"/>
    <w:rsid w:val="00B55968"/>
    <w:rsid w:val="00B779F7"/>
    <w:rsid w:val="00B93B2C"/>
    <w:rsid w:val="00C306DC"/>
    <w:rsid w:val="00C532D3"/>
    <w:rsid w:val="00C746B7"/>
    <w:rsid w:val="00CA0B08"/>
    <w:rsid w:val="00CC06A4"/>
    <w:rsid w:val="00CE6D6A"/>
    <w:rsid w:val="00D317EA"/>
    <w:rsid w:val="00D45E76"/>
    <w:rsid w:val="00D52061"/>
    <w:rsid w:val="00DA4BCB"/>
    <w:rsid w:val="00DD53B5"/>
    <w:rsid w:val="00DE09C9"/>
    <w:rsid w:val="00DE2473"/>
    <w:rsid w:val="00E11C3B"/>
    <w:rsid w:val="00E37197"/>
    <w:rsid w:val="00E5105B"/>
    <w:rsid w:val="00E73CC4"/>
    <w:rsid w:val="00E84A0C"/>
    <w:rsid w:val="00EB49F1"/>
    <w:rsid w:val="00EB54CC"/>
    <w:rsid w:val="00F31BE4"/>
    <w:rsid w:val="00FC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9B1CF3"/>
  <w14:defaultImageDpi w14:val="32767"/>
  <w15:chartTrackingRefBased/>
  <w15:docId w15:val="{C38BE47A-E03F-4D54-8856-2BCCBD3B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668"/>
    <w:pPr>
      <w:spacing w:after="0" w:line="240" w:lineRule="auto"/>
    </w:pPr>
    <w:rPr>
      <w:rFonts w:ascii="Calibri" w:eastAsia="Calibri" w:hAnsi="Calibri" w:cs="Calibri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SMFlietext">
    <w:name w:val="FSM Fließtext"/>
    <w:basedOn w:val="Standard"/>
    <w:uiPriority w:val="99"/>
    <w:qFormat/>
    <w:rsid w:val="00402668"/>
    <w:pPr>
      <w:spacing w:before="120" w:after="120" w:line="288" w:lineRule="auto"/>
      <w:jc w:val="both"/>
    </w:pPr>
    <w:rPr>
      <w:rFonts w:ascii="Roboto" w:eastAsia="Times New Roman" w:hAnsi="Roboto" w:cs="Arial"/>
      <w:color w:val="666666" w:themeColor="background1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66F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6F16"/>
    <w:rPr>
      <w:sz w:val="20"/>
    </w:rPr>
  </w:style>
  <w:style w:type="paragraph" w:styleId="StandardWeb">
    <w:name w:val="Normal (Web)"/>
    <w:basedOn w:val="Standard"/>
    <w:uiPriority w:val="99"/>
    <w:unhideWhenUsed/>
    <w:rsid w:val="00866F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866F16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F16"/>
    <w:rPr>
      <w:color w:val="605E5C"/>
      <w:shd w:val="clear" w:color="auto" w:fill="E1DFDD"/>
    </w:rPr>
  </w:style>
  <w:style w:type="paragraph" w:customStyle="1" w:styleId="FSMAbsatzberschrift">
    <w:name w:val="FSM Absatzüberschrift"/>
    <w:basedOn w:val="Standard"/>
    <w:qFormat/>
    <w:rsid w:val="006B713A"/>
    <w:pPr>
      <w:spacing w:before="480" w:after="120" w:line="288" w:lineRule="auto"/>
    </w:pPr>
    <w:rPr>
      <w:rFonts w:eastAsia="Times New Roman" w:cs="Arial"/>
      <w:b/>
      <w:bCs/>
      <w:color w:val="49A4C1" w:themeColor="accent1"/>
      <w:sz w:val="28"/>
    </w:rPr>
  </w:style>
  <w:style w:type="paragraph" w:customStyle="1" w:styleId="FSMDokumentberschrift">
    <w:name w:val="FSM Dokument Überschrift"/>
    <w:basedOn w:val="Standard"/>
    <w:qFormat/>
    <w:rsid w:val="0006632F"/>
    <w:pPr>
      <w:spacing w:before="120" w:after="240" w:line="288" w:lineRule="auto"/>
    </w:pPr>
    <w:rPr>
      <w:rFonts w:asciiTheme="majorHAnsi" w:eastAsia="Times New Roman" w:hAnsiTheme="majorHAnsi" w:cs="Arial"/>
      <w:bCs/>
      <w:color w:val="666666" w:themeColor="background1"/>
      <w:sz w:val="36"/>
      <w:szCs w:val="36"/>
    </w:rPr>
  </w:style>
  <w:style w:type="paragraph" w:customStyle="1" w:styleId="FSMFlietextberschrift">
    <w:name w:val="FSM Fließtext Überschrift"/>
    <w:basedOn w:val="Standard"/>
    <w:qFormat/>
    <w:rsid w:val="0006632F"/>
    <w:pPr>
      <w:spacing w:before="240" w:after="120" w:line="288" w:lineRule="auto"/>
      <w:jc w:val="both"/>
    </w:pPr>
    <w:rPr>
      <w:rFonts w:eastAsia="Times New Roman" w:cs="Arial"/>
      <w:b/>
      <w:color w:val="666666" w:themeColor="background1"/>
      <w:szCs w:val="20"/>
    </w:rPr>
  </w:style>
  <w:style w:type="paragraph" w:customStyle="1" w:styleId="FSMFooterberschrift">
    <w:name w:val="FSM Footer Überschrift"/>
    <w:basedOn w:val="StandardWeb"/>
    <w:uiPriority w:val="99"/>
    <w:qFormat/>
    <w:rsid w:val="0006632F"/>
    <w:pPr>
      <w:spacing w:before="0" w:beforeAutospacing="0" w:after="120" w:afterAutospacing="0"/>
    </w:pPr>
    <w:rPr>
      <w:rFonts w:asciiTheme="majorHAnsi" w:hAnsi="Roboto Light" w:cstheme="minorBidi"/>
      <w:color w:val="666666" w:themeColor="background1"/>
      <w:kern w:val="24"/>
      <w:sz w:val="16"/>
      <w:szCs w:val="16"/>
    </w:rPr>
  </w:style>
  <w:style w:type="paragraph" w:customStyle="1" w:styleId="FSMKopfzeile">
    <w:name w:val="FSM Kopfzeile"/>
    <w:basedOn w:val="Standard"/>
    <w:qFormat/>
    <w:rsid w:val="0006632F"/>
    <w:pPr>
      <w:spacing w:after="40"/>
    </w:pPr>
    <w:rPr>
      <w:color w:val="FFFFFF" w:themeColor="text1"/>
      <w:sz w:val="40"/>
      <w:szCs w:val="36"/>
    </w:rPr>
  </w:style>
  <w:style w:type="paragraph" w:customStyle="1" w:styleId="FSMKopfzeileSubline">
    <w:name w:val="FSM Kopfzeile Subline"/>
    <w:basedOn w:val="Standard"/>
    <w:qFormat/>
    <w:rsid w:val="0006632F"/>
    <w:pPr>
      <w:spacing w:after="40"/>
    </w:pPr>
    <w:rPr>
      <w:rFonts w:asciiTheme="majorHAnsi" w:hAnsiTheme="majorHAnsi"/>
      <w:color w:val="FFFFFF" w:themeColor="text1"/>
    </w:rPr>
  </w:style>
  <w:style w:type="paragraph" w:styleId="Kopfzeile">
    <w:name w:val="header"/>
    <w:basedOn w:val="Standard"/>
    <w:link w:val="KopfzeileZchn"/>
    <w:uiPriority w:val="99"/>
    <w:unhideWhenUsed/>
    <w:rsid w:val="00E11C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C3B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6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668"/>
    <w:rPr>
      <w:rFonts w:ascii="Segoe UI" w:eastAsia="Calibri" w:hAnsi="Segoe UI" w:cs="Segoe UI"/>
      <w:sz w:val="18"/>
      <w:szCs w:val="18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eastAsia="Calibri" w:hAnsi="Calibri" w:cs="Calibri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Inhaltsverzeichnis2Ebene">
    <w:name w:val="Inhaltsverzeichnis 2. Ebene"/>
    <w:basedOn w:val="Standard"/>
    <w:rsid w:val="00D317EA"/>
    <w:pPr>
      <w:numPr>
        <w:numId w:val="18"/>
      </w:numPr>
    </w:pPr>
  </w:style>
  <w:style w:type="paragraph" w:customStyle="1" w:styleId="FSMFLietextListe">
    <w:name w:val="FSM FLießtext Liste"/>
    <w:basedOn w:val="Inhaltsverzeichnis2Ebene"/>
    <w:qFormat/>
    <w:rsid w:val="00D317EA"/>
    <w:pPr>
      <w:spacing w:before="120" w:after="180"/>
    </w:pPr>
    <w:rPr>
      <w:rFonts w:asciiTheme="minorHAnsi" w:hAnsiTheme="minorHAnsi"/>
      <w:color w:val="666666" w:themeColor="background1"/>
      <w:sz w:val="20"/>
      <w:szCs w:val="20"/>
    </w:rPr>
  </w:style>
  <w:style w:type="paragraph" w:styleId="Listenabsatz">
    <w:name w:val="List Paragraph"/>
    <w:basedOn w:val="Standard"/>
    <w:uiPriority w:val="34"/>
    <w:qFormat/>
    <w:rsid w:val="00B77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8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ine\Idee-Scheibe\2%20PPT%20JOBS\FSM\25052022\fsm_Mit-Fakten-gegen-Fakes-Vorlage_quer.dotx" TargetMode="External"/></Relationships>
</file>

<file path=word/theme/theme1.xml><?xml version="1.0" encoding="utf-8"?>
<a:theme xmlns:a="http://schemas.openxmlformats.org/drawingml/2006/main" name="Office">
  <a:themeElements>
    <a:clrScheme name="Benutzerdefiniert 80">
      <a:dk1>
        <a:srgbClr val="FFFFFF"/>
      </a:dk1>
      <a:lt1>
        <a:srgbClr val="666666"/>
      </a:lt1>
      <a:dk2>
        <a:srgbClr val="FFFFFF"/>
      </a:dk2>
      <a:lt2>
        <a:srgbClr val="E7E6E6"/>
      </a:lt2>
      <a:accent1>
        <a:srgbClr val="49A4C1"/>
      </a:accent1>
      <a:accent2>
        <a:srgbClr val="6BBB9E"/>
      </a:accent2>
      <a:accent3>
        <a:srgbClr val="E17A4A"/>
      </a:accent3>
      <a:accent4>
        <a:srgbClr val="D95970"/>
      </a:accent4>
      <a:accent5>
        <a:srgbClr val="365899"/>
      </a:accent5>
      <a:accent6>
        <a:srgbClr val="9A3535"/>
      </a:accent6>
      <a:hlink>
        <a:srgbClr val="49A4C1"/>
      </a:hlink>
      <a:folHlink>
        <a:srgbClr val="49A4C1"/>
      </a:folHlink>
    </a:clrScheme>
    <a:fontScheme name="Benutzerdefiniert 51">
      <a:majorFont>
        <a:latin typeface="Roboto Light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6B3CC-9FD9-410C-BB53-B8BE1A9B0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fsm_Mit-Fakten-gegen-Fakes-Vorlage_quer.dotx</Template>
  <TotalTime>0</TotalTime>
  <Pages>1</Pages>
  <Words>499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FSM</dc:creator>
  <cp:keywords/>
  <dc:description/>
  <cp:lastModifiedBy>Salkic, Susanne</cp:lastModifiedBy>
  <cp:revision>3</cp:revision>
  <cp:lastPrinted>2022-06-02T11:54:00Z</cp:lastPrinted>
  <dcterms:created xsi:type="dcterms:W3CDTF">2024-07-10T12:36:00Z</dcterms:created>
  <dcterms:modified xsi:type="dcterms:W3CDTF">2024-07-10T12:36:00Z</dcterms:modified>
</cp:coreProperties>
</file>